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50D15" w14:textId="77777777" w:rsidR="00AD6D86" w:rsidRPr="00AB7DD0" w:rsidRDefault="00D97A93" w:rsidP="00AB7DD0">
      <w:pPr>
        <w:spacing w:line="276" w:lineRule="auto"/>
        <w:ind w:left="360"/>
        <w:jc w:val="right"/>
      </w:pPr>
      <w:bookmarkStart w:id="0" w:name="_GoBack"/>
      <w:bookmarkEnd w:id="0"/>
      <w:r>
        <w:t>December</w:t>
      </w:r>
      <w:r w:rsidR="002A6E25">
        <w:t xml:space="preserve"> 20</w:t>
      </w:r>
      <w:r>
        <w:t>17</w:t>
      </w:r>
    </w:p>
    <w:p w14:paraId="6F93BBC3" w14:textId="77777777" w:rsidR="004904C5" w:rsidRPr="00A654DC" w:rsidRDefault="004904C5" w:rsidP="00635369">
      <w:pPr>
        <w:spacing w:line="276" w:lineRule="auto"/>
        <w:jc w:val="right"/>
      </w:pPr>
    </w:p>
    <w:p w14:paraId="11971F94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w:drawing>
          <wp:anchor distT="0" distB="0" distL="114300" distR="114300" simplePos="0" relativeHeight="251662336" behindDoc="1" locked="0" layoutInCell="1" allowOverlap="1" wp14:anchorId="25DBB655" wp14:editId="78EEAC06">
            <wp:simplePos x="0" y="0"/>
            <wp:positionH relativeFrom="column">
              <wp:posOffset>5104765</wp:posOffset>
            </wp:positionH>
            <wp:positionV relativeFrom="paragraph">
              <wp:posOffset>11430</wp:posOffset>
            </wp:positionV>
            <wp:extent cx="657225" cy="6572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ten.nielsen\AppData\Local\Microsoft\Windows\INetCache\Content.Word\ClientView3_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32E6E" w14:textId="77777777" w:rsidR="004904C5" w:rsidRDefault="004904C5" w:rsidP="004C7624">
      <w:pPr>
        <w:tabs>
          <w:tab w:val="right" w:pos="9072"/>
        </w:tabs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4A5784" wp14:editId="7A0C4E2C">
                <wp:simplePos x="0" y="0"/>
                <wp:positionH relativeFrom="margin">
                  <wp:align>left</wp:align>
                </wp:positionH>
                <wp:positionV relativeFrom="paragraph">
                  <wp:posOffset>121793</wp:posOffset>
                </wp:positionV>
                <wp:extent cx="4915814" cy="346431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814" cy="346431"/>
                        </a:xfrm>
                        <a:prstGeom prst="rect">
                          <a:avLst/>
                        </a:prstGeom>
                        <a:solidFill>
                          <a:srgbClr val="0768A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E79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27A5C" w14:textId="77777777" w:rsidR="004C7624" w:rsidRPr="00937F80" w:rsidRDefault="00D97A93" w:rsidP="004C762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Tilføj firmalogo på fakturaen</w:t>
                            </w:r>
                          </w:p>
                          <w:p w14:paraId="612D0E36" w14:textId="77777777" w:rsidR="004904C5" w:rsidRPr="00937F80" w:rsidRDefault="004904C5" w:rsidP="004904C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14B7" id="Rectangle 3" o:spid="_x0000_s1026" style="position:absolute;margin-left:0;margin-top:9.6pt;width:387.05pt;height:27.3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" fillcolor="#0768a9" stroked="f" strokecolor="#f2f2f2" strokeweight="3pt">
                <v:shadow color="#1f4e79" opacity=".5" offset="1pt"/>
                <v:textbox>
                  <w:txbxContent>
                    <w:p w:rsidR="004C7624" w:rsidRPr="00937F80" w:rsidRDefault="00D97A93" w:rsidP="004C7624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Tilføj firmalogo på fakturaen</w:t>
                      </w:r>
                    </w:p>
                    <w:p w:rsidR="004904C5" w:rsidRPr="00937F80" w:rsidRDefault="004904C5" w:rsidP="004904C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7624">
        <w:rPr>
          <w:rStyle w:val="Strk"/>
          <w:rFonts w:ascii="Garamond" w:hAnsi="Garamond"/>
          <w:sz w:val="24"/>
        </w:rPr>
        <w:tab/>
      </w:r>
    </w:p>
    <w:p w14:paraId="28391E9C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14:paraId="325808D6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14:paraId="7657BC20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14:paraId="1ED91548" w14:textId="77777777" w:rsidR="00334118" w:rsidRPr="00DA2F5F" w:rsidRDefault="00334118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DA2F5F">
        <w:rPr>
          <w:rStyle w:val="Strk"/>
          <w:rFonts w:ascii="Garamond" w:hAnsi="Garamond"/>
          <w:sz w:val="24"/>
        </w:rPr>
        <w:t>Indhold</w:t>
      </w:r>
    </w:p>
    <w:p w14:paraId="0912362A" w14:textId="77777777" w:rsidR="00190EB1" w:rsidRPr="00A654DC" w:rsidRDefault="00190EB1" w:rsidP="00635369">
      <w:pPr>
        <w:spacing w:line="276" w:lineRule="auto"/>
      </w:pPr>
    </w:p>
    <w:sdt>
      <w:sdtPr>
        <w:rPr>
          <w:b/>
          <w:bCs/>
        </w:rPr>
        <w:id w:val="54472072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1AB495EB" w14:textId="369ABEAE" w:rsidR="00D97A93" w:rsidRDefault="00402BE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r w:rsidRPr="00A654DC">
            <w:fldChar w:fldCharType="begin"/>
          </w:r>
          <w:r w:rsidRPr="006F4141">
            <w:instrText xml:space="preserve"> TOC \o "1-3" \h \z \u </w:instrText>
          </w:r>
          <w:r w:rsidRPr="00A654DC">
            <w:fldChar w:fldCharType="separate"/>
          </w:r>
          <w:hyperlink w:anchor="_Toc48207028" w:history="1">
            <w:r w:rsidR="00D97A93" w:rsidRPr="00106C9E">
              <w:rPr>
                <w:rStyle w:val="Hyperlink"/>
                <w:noProof/>
              </w:rPr>
              <w:t>1</w:t>
            </w:r>
            <w:r w:rsidR="00D97A93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97A93" w:rsidRPr="00106C9E">
              <w:rPr>
                <w:rStyle w:val="Hyperlink"/>
                <w:noProof/>
              </w:rPr>
              <w:t>Tilføj firmalogo på fakturaen</w:t>
            </w:r>
            <w:r w:rsidR="00D97A93">
              <w:rPr>
                <w:noProof/>
                <w:webHidden/>
              </w:rPr>
              <w:tab/>
            </w:r>
            <w:r w:rsidR="00D97A93">
              <w:rPr>
                <w:noProof/>
                <w:webHidden/>
              </w:rPr>
              <w:fldChar w:fldCharType="begin"/>
            </w:r>
            <w:r w:rsidR="00D97A93">
              <w:rPr>
                <w:noProof/>
                <w:webHidden/>
              </w:rPr>
              <w:instrText xml:space="preserve"> PAGEREF _Toc48207028 \h </w:instrText>
            </w:r>
            <w:r w:rsidR="00D97A93">
              <w:rPr>
                <w:noProof/>
                <w:webHidden/>
              </w:rPr>
            </w:r>
            <w:r w:rsidR="00D97A93">
              <w:rPr>
                <w:noProof/>
                <w:webHidden/>
              </w:rPr>
              <w:fldChar w:fldCharType="separate"/>
            </w:r>
            <w:r w:rsidR="00A16A13">
              <w:rPr>
                <w:noProof/>
                <w:webHidden/>
              </w:rPr>
              <w:t>2</w:t>
            </w:r>
            <w:r w:rsidR="00D97A93">
              <w:rPr>
                <w:noProof/>
                <w:webHidden/>
              </w:rPr>
              <w:fldChar w:fldCharType="end"/>
            </w:r>
          </w:hyperlink>
        </w:p>
        <w:p w14:paraId="1CE815BD" w14:textId="77777777" w:rsidR="00402BED" w:rsidRPr="00A654DC" w:rsidRDefault="00402BED" w:rsidP="00635369">
          <w:pPr>
            <w:spacing w:line="276" w:lineRule="auto"/>
          </w:pPr>
          <w:r w:rsidRPr="00A654DC">
            <w:rPr>
              <w:b/>
              <w:bCs/>
            </w:rPr>
            <w:fldChar w:fldCharType="end"/>
          </w:r>
        </w:p>
      </w:sdtContent>
    </w:sdt>
    <w:p w14:paraId="0E96C470" w14:textId="77777777" w:rsidR="00B17726" w:rsidRPr="00A654DC" w:rsidRDefault="00B17726" w:rsidP="00635369">
      <w:pPr>
        <w:spacing w:line="276" w:lineRule="auto"/>
        <w:ind w:firstLine="1134"/>
      </w:pPr>
    </w:p>
    <w:p w14:paraId="48FAA8D2" w14:textId="77777777" w:rsidR="00EA7AA3" w:rsidRPr="00A654DC" w:rsidRDefault="00EA7AA3" w:rsidP="00635369">
      <w:pPr>
        <w:spacing w:line="276" w:lineRule="auto"/>
        <w:rPr>
          <w:highlight w:val="yellow"/>
        </w:rPr>
      </w:pPr>
    </w:p>
    <w:p w14:paraId="532B599A" w14:textId="77777777" w:rsidR="00EA7AA3" w:rsidRPr="00A654DC" w:rsidRDefault="00EA7AA3" w:rsidP="00635369">
      <w:pPr>
        <w:spacing w:line="276" w:lineRule="auto"/>
        <w:rPr>
          <w:highlight w:val="yellow"/>
        </w:rPr>
      </w:pPr>
    </w:p>
    <w:p w14:paraId="41195691" w14:textId="77777777" w:rsidR="00B17726" w:rsidRPr="00A654DC" w:rsidRDefault="00B17726" w:rsidP="00635369">
      <w:pPr>
        <w:spacing w:line="276" w:lineRule="auto"/>
        <w:ind w:firstLine="1134"/>
      </w:pPr>
    </w:p>
    <w:p w14:paraId="041AC88E" w14:textId="77777777" w:rsidR="00B92D2B" w:rsidRDefault="00B92D2B" w:rsidP="00635369">
      <w:pPr>
        <w:spacing w:line="276" w:lineRule="auto"/>
        <w:rPr>
          <w:b/>
          <w:kern w:val="36"/>
          <w:sz w:val="36"/>
        </w:rPr>
      </w:pPr>
      <w:r>
        <w:br w:type="page"/>
      </w:r>
    </w:p>
    <w:p w14:paraId="128C94D4" w14:textId="77777777" w:rsidR="009A3E05" w:rsidRPr="00F4620A" w:rsidRDefault="00D97A93" w:rsidP="00891BF4">
      <w:pPr>
        <w:pStyle w:val="Overskrift1"/>
      </w:pPr>
      <w:bookmarkStart w:id="1" w:name="_Toc48207028"/>
      <w:r>
        <w:lastRenderedPageBreak/>
        <w:t>Tilføj firmalogo på fakturaen</w:t>
      </w:r>
      <w:bookmarkEnd w:id="1"/>
    </w:p>
    <w:p w14:paraId="3636470F" w14:textId="77777777" w:rsidR="00D97A93" w:rsidRDefault="00D97A93" w:rsidP="00D97A93">
      <w:r>
        <w:t xml:space="preserve">Eget firmalogo kan tilføjes til fakturaskabelonen ved at gå i </w:t>
      </w:r>
      <w:r w:rsidRPr="00C94DB4">
        <w:t>organisationsin</w:t>
      </w:r>
      <w:r>
        <w:t>d</w:t>
      </w:r>
      <w:r w:rsidRPr="00C94DB4">
        <w:t>st</w:t>
      </w:r>
      <w:r>
        <w:t>i</w:t>
      </w:r>
      <w:r w:rsidRPr="00C94DB4">
        <w:t>lling</w:t>
      </w:r>
      <w:r>
        <w:t>e</w:t>
      </w:r>
      <w:r w:rsidRPr="00C94DB4">
        <w:t xml:space="preserve">r i </w:t>
      </w:r>
      <w:r>
        <w:rPr>
          <w:color w:val="000000"/>
        </w:rPr>
        <w:t>ClientTime</w:t>
      </w:r>
      <w:r w:rsidRPr="00C94DB4">
        <w:t>.</w:t>
      </w:r>
      <w:r w:rsidRPr="00C94DB4">
        <w:br/>
      </w:r>
      <w:r>
        <w:t xml:space="preserve">Klik </w:t>
      </w:r>
      <w:r w:rsidRPr="00C94DB4">
        <w:t>på in</w:t>
      </w:r>
      <w:r>
        <w:t>d</w:t>
      </w:r>
      <w:r w:rsidRPr="00C94DB4">
        <w:t>st</w:t>
      </w:r>
      <w:r>
        <w:t>ill</w:t>
      </w:r>
      <w:r w:rsidRPr="00C94DB4">
        <w:t xml:space="preserve">ingsknappen </w:t>
      </w:r>
      <w:r>
        <w:t>o</w:t>
      </w:r>
      <w:r w:rsidRPr="00C94DB4">
        <w:t>ppe til h</w:t>
      </w:r>
      <w:r>
        <w:t>øjre</w:t>
      </w:r>
      <w:r w:rsidRPr="00C94DB4">
        <w:t>.</w:t>
      </w:r>
    </w:p>
    <w:p w14:paraId="5B50CD36" w14:textId="77777777" w:rsidR="00D97A93" w:rsidRDefault="00D97A93" w:rsidP="00D97A93"/>
    <w:p w14:paraId="45DD6463" w14:textId="77777777" w:rsidR="00D97A93" w:rsidRDefault="00D97A93" w:rsidP="00D97A93">
      <w:r>
        <w:rPr>
          <w:noProof/>
          <w:lang w:eastAsia="da-DK"/>
        </w:rPr>
        <w:drawing>
          <wp:inline distT="0" distB="0" distL="0" distR="0" wp14:anchorId="451FEB7D" wp14:editId="7499FDD6">
            <wp:extent cx="2219325" cy="1933575"/>
            <wp:effectExtent l="19050" t="19050" r="28575" b="2857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6106A6" w14:textId="77777777" w:rsidR="00D97A93" w:rsidRPr="00C94DB4" w:rsidRDefault="00D97A93" w:rsidP="00D97A93"/>
    <w:p w14:paraId="7A490297" w14:textId="77777777" w:rsidR="00D97A93" w:rsidRDefault="00D97A93" w:rsidP="00D97A93">
      <w:r>
        <w:t xml:space="preserve">Klik på </w:t>
      </w:r>
      <w:r w:rsidRPr="00C94DB4">
        <w:t>Organisationsin</w:t>
      </w:r>
      <w:r>
        <w:t>d</w:t>
      </w:r>
      <w:r w:rsidRPr="00C94DB4">
        <w:t>st</w:t>
      </w:r>
      <w:r>
        <w:t>i</w:t>
      </w:r>
      <w:r w:rsidRPr="00C94DB4">
        <w:t>lling</w:t>
      </w:r>
      <w:r>
        <w:t>e</w:t>
      </w:r>
      <w:r w:rsidRPr="00C94DB4">
        <w:t>r o</w:t>
      </w:r>
      <w:r>
        <w:t>g</w:t>
      </w:r>
      <w:r w:rsidRPr="00C94DB4">
        <w:t xml:space="preserve"> v</w:t>
      </w:r>
      <w:r>
        <w:t>ælg</w:t>
      </w:r>
      <w:r w:rsidRPr="00C94DB4">
        <w:t xml:space="preserve"> f</w:t>
      </w:r>
      <w:r>
        <w:t>an</w:t>
      </w:r>
      <w:r w:rsidRPr="00C94DB4">
        <w:t>en Fakturering.</w:t>
      </w:r>
    </w:p>
    <w:p w14:paraId="5DF55776" w14:textId="77777777" w:rsidR="00D97A93" w:rsidRPr="00C94DB4" w:rsidRDefault="00D97A93" w:rsidP="00D97A93"/>
    <w:p w14:paraId="28292668" w14:textId="77777777" w:rsidR="00D97A93" w:rsidRDefault="00D97A93" w:rsidP="00D97A93">
      <w:r>
        <w:rPr>
          <w:noProof/>
          <w:lang w:eastAsia="da-DK"/>
        </w:rPr>
        <w:drawing>
          <wp:inline distT="0" distB="0" distL="0" distR="0" wp14:anchorId="52ABFC5E" wp14:editId="2AFD8548">
            <wp:extent cx="4933950" cy="1657350"/>
            <wp:effectExtent l="19050" t="19050" r="19050" b="1905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5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B323C5" w14:textId="77777777" w:rsidR="00D97A93" w:rsidRPr="00C94DB4" w:rsidRDefault="00D97A93" w:rsidP="00D97A93"/>
    <w:p w14:paraId="6C701B0C" w14:textId="77777777" w:rsidR="00D97A93" w:rsidRDefault="00D97A93" w:rsidP="00D97A93">
      <w:pPr>
        <w:numPr>
          <w:ilvl w:val="0"/>
          <w:numId w:val="16"/>
        </w:numPr>
        <w:spacing w:after="120" w:line="259" w:lineRule="auto"/>
        <w:ind w:left="714" w:hanging="357"/>
      </w:pPr>
      <w:r w:rsidRPr="00CF0676">
        <w:t xml:space="preserve">Vælg </w:t>
      </w:r>
      <w:r>
        <w:t xml:space="preserve">typisk: </w:t>
      </w:r>
      <w:r w:rsidRPr="00CF69A9">
        <w:rPr>
          <w:b/>
        </w:rPr>
        <w:t>InternalInvoicing_1</w:t>
      </w:r>
      <w:r w:rsidRPr="00CF69A9">
        <w:t>.</w:t>
      </w:r>
    </w:p>
    <w:p w14:paraId="23CA9D70" w14:textId="77777777" w:rsidR="00D97A93" w:rsidRDefault="00D97A93" w:rsidP="00D97A93">
      <w:pPr>
        <w:numPr>
          <w:ilvl w:val="0"/>
          <w:numId w:val="16"/>
        </w:numPr>
        <w:spacing w:after="120" w:line="259" w:lineRule="auto"/>
        <w:ind w:left="714" w:hanging="357"/>
      </w:pPr>
      <w:r>
        <w:t xml:space="preserve">Klik på </w:t>
      </w:r>
      <w:r w:rsidRPr="00CF69A9">
        <w:rPr>
          <w:b/>
        </w:rPr>
        <w:t>Rediger job</w:t>
      </w:r>
      <w:r>
        <w:t>.</w:t>
      </w:r>
    </w:p>
    <w:p w14:paraId="2F0691C1" w14:textId="77777777" w:rsidR="00D97A93" w:rsidRPr="00CF0676" w:rsidRDefault="00D97A93" w:rsidP="00D97A93">
      <w:pPr>
        <w:numPr>
          <w:ilvl w:val="0"/>
          <w:numId w:val="16"/>
        </w:numPr>
        <w:spacing w:after="120" w:line="259" w:lineRule="auto"/>
        <w:ind w:left="714" w:hanging="357"/>
      </w:pPr>
      <w:r>
        <w:t xml:space="preserve">Klik på </w:t>
      </w:r>
      <w:r w:rsidRPr="00CF69A9">
        <w:rPr>
          <w:b/>
        </w:rPr>
        <w:t>Rediger layout</w:t>
      </w:r>
      <w:r w:rsidRPr="00CF0676">
        <w:t>.</w:t>
      </w:r>
    </w:p>
    <w:p w14:paraId="2A125834" w14:textId="77777777" w:rsidR="00D97A93" w:rsidRPr="00C94DB4" w:rsidRDefault="00D97A93" w:rsidP="00D97A93">
      <w:r>
        <w:rPr>
          <w:noProof/>
          <w:lang w:eastAsia="da-DK"/>
        </w:rPr>
        <w:drawing>
          <wp:inline distT="0" distB="0" distL="0" distR="0" wp14:anchorId="5AEEDA8B" wp14:editId="1842F9F7">
            <wp:extent cx="5760720" cy="2104390"/>
            <wp:effectExtent l="19050" t="19050" r="11430" b="1016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CE9A7C" w14:textId="77777777" w:rsidR="00D97A93" w:rsidRPr="00C94DB4" w:rsidRDefault="00D97A93" w:rsidP="00D97A93"/>
    <w:p w14:paraId="3D09477C" w14:textId="77777777" w:rsidR="00D97A93" w:rsidRPr="00C94DB4" w:rsidRDefault="00D97A93" w:rsidP="00D97A93">
      <w:r w:rsidRPr="00C94DB4">
        <w:lastRenderedPageBreak/>
        <w:t xml:space="preserve">Et nyt </w:t>
      </w:r>
      <w:r>
        <w:t>vindue</w:t>
      </w:r>
      <w:r w:rsidRPr="00C94DB4">
        <w:t xml:space="preserve"> åbnes med redigering</w:t>
      </w:r>
      <w:r>
        <w:t>sværktøjer</w:t>
      </w:r>
      <w:r w:rsidRPr="00C94DB4">
        <w:t xml:space="preserve"> </w:t>
      </w:r>
      <w:r>
        <w:t>til</w:t>
      </w:r>
      <w:r w:rsidRPr="00C94DB4">
        <w:t xml:space="preserve"> faktura</w:t>
      </w:r>
      <w:r>
        <w:t>skabelonen</w:t>
      </w:r>
      <w:r w:rsidRPr="00C94DB4">
        <w:t>.</w:t>
      </w:r>
      <w:r w:rsidRPr="00C94DB4">
        <w:br/>
      </w:r>
    </w:p>
    <w:p w14:paraId="280841FB" w14:textId="77777777" w:rsidR="00D97A93" w:rsidRDefault="00D97A93" w:rsidP="00D97A93">
      <w:r>
        <w:rPr>
          <w:b/>
          <w:bCs/>
          <w:sz w:val="28"/>
          <w:szCs w:val="28"/>
        </w:rPr>
        <w:t>BEMÆRK</w:t>
      </w:r>
      <w:r w:rsidRPr="00C94DB4">
        <w:rPr>
          <w:b/>
          <w:bCs/>
          <w:sz w:val="28"/>
          <w:szCs w:val="28"/>
        </w:rPr>
        <w:t>!</w:t>
      </w:r>
      <w:r w:rsidRPr="00C94DB4">
        <w:br/>
      </w:r>
      <w:r>
        <w:t>Før</w:t>
      </w:r>
      <w:r w:rsidRPr="00C94DB4">
        <w:t xml:space="preserve"> </w:t>
      </w:r>
      <w:r>
        <w:t>redigeringen bør man gemme nuværende layout (grundskabelonen).</w:t>
      </w:r>
      <w:r>
        <w:br/>
        <w:t xml:space="preserve">Klik på i </w:t>
      </w:r>
      <w:r w:rsidRPr="00C94DB4">
        <w:t>men</w:t>
      </w:r>
      <w:r>
        <w:t>ue</w:t>
      </w:r>
      <w:r w:rsidRPr="00C94DB4">
        <w:t xml:space="preserve">n </w:t>
      </w:r>
      <w:r w:rsidRPr="00C94DB4">
        <w:rPr>
          <w:b/>
          <w:bCs/>
        </w:rPr>
        <w:t>Fil</w:t>
      </w:r>
      <w:r w:rsidRPr="00C94DB4">
        <w:t xml:space="preserve"> og </w:t>
      </w:r>
      <w:r>
        <w:rPr>
          <w:b/>
          <w:bCs/>
        </w:rPr>
        <w:t>Gem</w:t>
      </w:r>
      <w:r w:rsidRPr="00C94DB4">
        <w:t xml:space="preserve"> </w:t>
      </w:r>
      <w:r w:rsidRPr="00C94DB4">
        <w:rPr>
          <w:b/>
          <w:bCs/>
        </w:rPr>
        <w:t>som</w:t>
      </w:r>
      <w:r w:rsidRPr="00C94DB4">
        <w:t xml:space="preserve"> og </w:t>
      </w:r>
      <w:r>
        <w:t>gemme</w:t>
      </w:r>
      <w:r w:rsidRPr="00C94DB4">
        <w:t xml:space="preserve"> den på et </w:t>
      </w:r>
      <w:r>
        <w:t>egnet sted</w:t>
      </w:r>
      <w:r w:rsidRPr="00C94DB4">
        <w:t>.</w:t>
      </w:r>
    </w:p>
    <w:p w14:paraId="5FD7FD2B" w14:textId="77777777" w:rsidR="00D97A93" w:rsidRPr="00C94DB4" w:rsidRDefault="00D97A93" w:rsidP="00D97A93">
      <w:r>
        <w:br/>
      </w:r>
      <w:r>
        <w:rPr>
          <w:noProof/>
          <w:lang w:eastAsia="da-DK"/>
        </w:rPr>
        <w:drawing>
          <wp:inline distT="0" distB="0" distL="0" distR="0" wp14:anchorId="5C7C28AF" wp14:editId="2231A502">
            <wp:extent cx="2381250" cy="1752600"/>
            <wp:effectExtent l="19050" t="19050" r="19050" b="190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18434B" w14:textId="77777777" w:rsidR="00D97A93" w:rsidRDefault="00D97A93" w:rsidP="00D97A93"/>
    <w:p w14:paraId="49DA8AEF" w14:textId="77777777" w:rsidR="00D97A93" w:rsidRDefault="00D97A93" w:rsidP="00D97A93">
      <w:r w:rsidRPr="00C94DB4">
        <w:t>Når grund</w:t>
      </w:r>
      <w:r>
        <w:t>skabelone</w:t>
      </w:r>
      <w:r w:rsidRPr="00C94DB4">
        <w:t xml:space="preserve">n </w:t>
      </w:r>
      <w:r>
        <w:t>e</w:t>
      </w:r>
      <w:r w:rsidRPr="00C94DB4">
        <w:t xml:space="preserve">r </w:t>
      </w:r>
      <w:r>
        <w:t>gemt,</w:t>
      </w:r>
      <w:r w:rsidRPr="00C94DB4">
        <w:t xml:space="preserve"> </w:t>
      </w:r>
      <w:r>
        <w:t>kan der trygt arbejdes videre med den aktuelle redigering.</w:t>
      </w:r>
    </w:p>
    <w:p w14:paraId="6010C1DF" w14:textId="77777777" w:rsidR="00D97A93" w:rsidRDefault="00D97A93" w:rsidP="00D97A93">
      <w:r>
        <w:t>Klik på k</w:t>
      </w:r>
      <w:r w:rsidRPr="00C94DB4">
        <w:t>nappen Bil</w:t>
      </w:r>
      <w:r>
        <w:t>ledfelt,</w:t>
      </w:r>
      <w:r w:rsidRPr="00C94DB4">
        <w:t xml:space="preserve"> som </w:t>
      </w:r>
      <w:r>
        <w:t xml:space="preserve">findes </w:t>
      </w:r>
      <w:r w:rsidRPr="00C94DB4">
        <w:t>u</w:t>
      </w:r>
      <w:r>
        <w:t>d</w:t>
      </w:r>
      <w:r w:rsidRPr="00C94DB4">
        <w:t>e i v</w:t>
      </w:r>
      <w:r>
        <w:t>e</w:t>
      </w:r>
      <w:r w:rsidRPr="00C94DB4">
        <w:t>nst</w:t>
      </w:r>
      <w:r>
        <w:t>re</w:t>
      </w:r>
      <w:r w:rsidRPr="00C94DB4">
        <w:t xml:space="preserve"> menu.</w:t>
      </w:r>
    </w:p>
    <w:p w14:paraId="7DEA7A0D" w14:textId="77777777" w:rsidR="00D97A93" w:rsidRPr="00C94DB4" w:rsidRDefault="00D97A93" w:rsidP="00D97A93"/>
    <w:p w14:paraId="27593019" w14:textId="77777777" w:rsidR="00D97A93" w:rsidRDefault="00D97A93" w:rsidP="00D97A93">
      <w:r>
        <w:rPr>
          <w:noProof/>
          <w:lang w:eastAsia="da-DK"/>
        </w:rPr>
        <w:drawing>
          <wp:inline distT="0" distB="0" distL="0" distR="0" wp14:anchorId="6593F2A0" wp14:editId="77CFC71A">
            <wp:extent cx="5343525" cy="2771775"/>
            <wp:effectExtent l="19050" t="19050" r="28575" b="2857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96EDCD" w14:textId="77777777" w:rsidR="00D97A93" w:rsidRPr="00C94DB4" w:rsidRDefault="00D97A93" w:rsidP="00D97A93"/>
    <w:p w14:paraId="702D8638" w14:textId="77777777" w:rsidR="00D97A93" w:rsidRDefault="00D97A93" w:rsidP="00D97A93">
      <w:r w:rsidRPr="00C94DB4">
        <w:t>Mark</w:t>
      </w:r>
      <w:r>
        <w:t>ér det område,</w:t>
      </w:r>
      <w:r w:rsidRPr="00C94DB4">
        <w:t xml:space="preserve"> </w:t>
      </w:r>
      <w:r>
        <w:t>hvor logoet s</w:t>
      </w:r>
      <w:r w:rsidRPr="00C94DB4">
        <w:t xml:space="preserve">kal </w:t>
      </w:r>
      <w:r>
        <w:t>placeres</w:t>
      </w:r>
      <w:r w:rsidRPr="00C94DB4">
        <w:t>.</w:t>
      </w:r>
    </w:p>
    <w:p w14:paraId="1D830DC1" w14:textId="77777777" w:rsidR="00D97A93" w:rsidRPr="00C94DB4" w:rsidRDefault="00D97A93" w:rsidP="00D97A93"/>
    <w:p w14:paraId="47B35EE2" w14:textId="77777777" w:rsidR="00D97A93" w:rsidRPr="00C94DB4" w:rsidRDefault="00D97A93" w:rsidP="00D97A93">
      <w:r>
        <w:rPr>
          <w:noProof/>
          <w:lang w:eastAsia="da-DK"/>
        </w:rPr>
        <w:drawing>
          <wp:inline distT="0" distB="0" distL="0" distR="0" wp14:anchorId="79162E9F" wp14:editId="63078577">
            <wp:extent cx="5760720" cy="1513840"/>
            <wp:effectExtent l="19050" t="19050" r="11430" b="1016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4BDFAA" w14:textId="77777777" w:rsidR="00D97A93" w:rsidRDefault="00D97A93" w:rsidP="00D97A93">
      <w:r w:rsidRPr="00C94DB4">
        <w:lastRenderedPageBreak/>
        <w:t>Kli</w:t>
      </w:r>
      <w:r>
        <w:t>k</w:t>
      </w:r>
      <w:r w:rsidRPr="00C94DB4">
        <w:t xml:space="preserve"> på den lill</w:t>
      </w:r>
      <w:r>
        <w:t>e pil</w:t>
      </w:r>
      <w:r w:rsidRPr="00C94DB4">
        <w:t xml:space="preserve"> oppe til højre i </w:t>
      </w:r>
      <w:r>
        <w:t>feltet</w:t>
      </w:r>
      <w:r w:rsidRPr="00C94DB4">
        <w:t xml:space="preserve"> og tryk på knappen med tre punkter </w:t>
      </w:r>
      <w:r>
        <w:t>sidst på</w:t>
      </w:r>
      <w:r w:rsidRPr="00C94DB4">
        <w:t xml:space="preserve"> </w:t>
      </w:r>
      <w:r>
        <w:t>linjen</w:t>
      </w:r>
      <w:r w:rsidRPr="00C94DB4">
        <w:t xml:space="preserve"> Bil</w:t>
      </w:r>
      <w:r>
        <w:t>lede</w:t>
      </w:r>
      <w:r w:rsidRPr="00C94DB4">
        <w:t xml:space="preserve">. </w:t>
      </w:r>
      <w:r>
        <w:t>Stifinderen</w:t>
      </w:r>
      <w:r w:rsidRPr="00C94DB4">
        <w:t xml:space="preserve"> åbnes</w:t>
      </w:r>
      <w:r>
        <w:t>,</w:t>
      </w:r>
      <w:r w:rsidRPr="00C94DB4">
        <w:t xml:space="preserve"> og d</w:t>
      </w:r>
      <w:r>
        <w:t>et er nu muligt at finde det ønskede logo</w:t>
      </w:r>
      <w:r w:rsidRPr="00C94DB4">
        <w:t>.</w:t>
      </w:r>
    </w:p>
    <w:p w14:paraId="44D05540" w14:textId="77777777" w:rsidR="00D97A93" w:rsidRPr="00C94DB4" w:rsidRDefault="00D97A93" w:rsidP="00D97A93"/>
    <w:p w14:paraId="07633F96" w14:textId="77777777" w:rsidR="00D97A93" w:rsidRPr="00C94DB4" w:rsidRDefault="00D97A93" w:rsidP="00D97A93">
      <w:r>
        <w:rPr>
          <w:noProof/>
          <w:lang w:eastAsia="da-DK"/>
        </w:rPr>
        <w:drawing>
          <wp:inline distT="0" distB="0" distL="0" distR="0" wp14:anchorId="3298223D" wp14:editId="1166493E">
            <wp:extent cx="5514975" cy="2400300"/>
            <wp:effectExtent l="19050" t="19050" r="28575" b="190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8B0DFA" w14:textId="77777777" w:rsidR="00D97A93" w:rsidRDefault="00D97A93" w:rsidP="00D97A93"/>
    <w:p w14:paraId="42A3D0F0" w14:textId="77777777" w:rsidR="00D97A93" w:rsidRPr="00C94DB4" w:rsidRDefault="00D97A93" w:rsidP="00D97A93">
      <w:r w:rsidRPr="00C94DB4">
        <w:t>N</w:t>
      </w:r>
      <w:r>
        <w:t>å</w:t>
      </w:r>
      <w:r w:rsidRPr="00C94DB4">
        <w:t xml:space="preserve">r </w:t>
      </w:r>
      <w:r>
        <w:t>logoet er fundet</w:t>
      </w:r>
      <w:r w:rsidRPr="00C94DB4">
        <w:t xml:space="preserve"> og </w:t>
      </w:r>
      <w:r>
        <w:t>indsat det i feltet</w:t>
      </w:r>
      <w:r w:rsidRPr="00C94DB4">
        <w:t xml:space="preserve"> de</w:t>
      </w:r>
      <w:r>
        <w:t>t</w:t>
      </w:r>
      <w:r w:rsidRPr="00C94DB4">
        <w:t xml:space="preserve"> i </w:t>
      </w:r>
      <w:r>
        <w:t>det felt,</w:t>
      </w:r>
      <w:r w:rsidRPr="00C94DB4">
        <w:t xml:space="preserve"> </w:t>
      </w:r>
      <w:r>
        <w:t xml:space="preserve">som </w:t>
      </w:r>
      <w:r w:rsidRPr="00C94DB4">
        <w:t xml:space="preserve">du </w:t>
      </w:r>
      <w:r>
        <w:t>har markeret</w:t>
      </w:r>
      <w:r w:rsidRPr="00C94DB4">
        <w:t xml:space="preserve">. </w:t>
      </w:r>
      <w:r>
        <w:t xml:space="preserve">Husk, </w:t>
      </w:r>
      <w:r w:rsidRPr="00C94DB4">
        <w:t xml:space="preserve">at </w:t>
      </w:r>
      <w:r>
        <w:t xml:space="preserve">det </w:t>
      </w:r>
      <w:r w:rsidRPr="00C94DB4">
        <w:t>bil</w:t>
      </w:r>
      <w:r>
        <w:t>lede,</w:t>
      </w:r>
      <w:r w:rsidRPr="00C94DB4">
        <w:t xml:space="preserve"> </w:t>
      </w:r>
      <w:r>
        <w:t>der hentes,</w:t>
      </w:r>
      <w:r w:rsidRPr="00C94DB4">
        <w:t xml:space="preserve"> skal v</w:t>
      </w:r>
      <w:r>
        <w:t>ære</w:t>
      </w:r>
      <w:r w:rsidRPr="00C94DB4">
        <w:t xml:space="preserve"> i den st</w:t>
      </w:r>
      <w:r>
        <w:t>ørrelse,</w:t>
      </w:r>
      <w:r w:rsidRPr="00C94DB4">
        <w:t xml:space="preserve"> som </w:t>
      </w:r>
      <w:r>
        <w:t>er tiltænkt</w:t>
      </w:r>
      <w:r w:rsidRPr="00C94DB4">
        <w:t xml:space="preserve"> i faktura</w:t>
      </w:r>
      <w:r>
        <w:t>skabelon</w:t>
      </w:r>
      <w:r w:rsidRPr="00C94DB4">
        <w:t>en</w:t>
      </w:r>
      <w:r>
        <w:t>. Størrelsen på billedet kan IKKE æ</w:t>
      </w:r>
      <w:r w:rsidRPr="00C94DB4">
        <w:t>ndr</w:t>
      </w:r>
      <w:r>
        <w:t>es</w:t>
      </w:r>
      <w:r w:rsidRPr="00C94DB4">
        <w:t xml:space="preserve"> in</w:t>
      </w:r>
      <w:r>
        <w:t>d</w:t>
      </w:r>
      <w:r w:rsidRPr="00C94DB4">
        <w:t xml:space="preserve">e i </w:t>
      </w:r>
      <w:r>
        <w:t>skabelon</w:t>
      </w:r>
      <w:r w:rsidRPr="00C94DB4">
        <w:t>en.</w:t>
      </w:r>
    </w:p>
    <w:p w14:paraId="21936BF8" w14:textId="77777777" w:rsidR="00D97A93" w:rsidRDefault="00D97A93" w:rsidP="00D97A93">
      <w:r>
        <w:t xml:space="preserve">Feltet, hvor logoet ligger kan justeres ved at trække rundt i markeringen, eller </w:t>
      </w:r>
      <w:r w:rsidRPr="00C94DB4">
        <w:t>gå til menuen til højre (</w:t>
      </w:r>
      <w:r>
        <w:t>feltet,</w:t>
      </w:r>
      <w:r w:rsidRPr="00C94DB4">
        <w:t xml:space="preserve"> </w:t>
      </w:r>
      <w:r>
        <w:t>hvor</w:t>
      </w:r>
      <w:r w:rsidRPr="00C94DB4">
        <w:t xml:space="preserve"> log</w:t>
      </w:r>
      <w:r>
        <w:t>oet</w:t>
      </w:r>
      <w:r w:rsidRPr="00C94DB4">
        <w:t xml:space="preserve"> </w:t>
      </w:r>
      <w:r>
        <w:t xml:space="preserve">er </w:t>
      </w:r>
      <w:r w:rsidRPr="00C94DB4">
        <w:t>i</w:t>
      </w:r>
      <w:r>
        <w:t>,</w:t>
      </w:r>
      <w:r w:rsidRPr="00C94DB4">
        <w:t xml:space="preserve"> </w:t>
      </w:r>
      <w:r>
        <w:t>skal</w:t>
      </w:r>
      <w:r w:rsidRPr="00C94DB4">
        <w:t xml:space="preserve"> v</w:t>
      </w:r>
      <w:r>
        <w:t>ære</w:t>
      </w:r>
      <w:r w:rsidRPr="00C94DB4">
        <w:t xml:space="preserve"> marker</w:t>
      </w:r>
      <w:r>
        <w:t>et</w:t>
      </w:r>
      <w:r w:rsidRPr="00C94DB4">
        <w:t xml:space="preserve"> f</w:t>
      </w:r>
      <w:r>
        <w:t>o</w:t>
      </w:r>
      <w:r w:rsidRPr="00C94DB4">
        <w:t xml:space="preserve">r at menuen til højre skal </w:t>
      </w:r>
      <w:r>
        <w:t xml:space="preserve">kunne </w:t>
      </w:r>
      <w:r w:rsidRPr="00C94DB4">
        <w:t>vis</w:t>
      </w:r>
      <w:r>
        <w:t>e den</w:t>
      </w:r>
      <w:r w:rsidRPr="00C94DB4">
        <w:t xml:space="preserve"> r</w:t>
      </w:r>
      <w:r>
        <w:t>e</w:t>
      </w:r>
      <w:r w:rsidRPr="00C94DB4">
        <w:t>tt</w:t>
      </w:r>
      <w:r>
        <w:t>e</w:t>
      </w:r>
      <w:r w:rsidRPr="00C94DB4">
        <w:t xml:space="preserve"> del) og h</w:t>
      </w:r>
      <w:r>
        <w:t>e</w:t>
      </w:r>
      <w:r w:rsidRPr="00C94DB4">
        <w:t xml:space="preserve">r </w:t>
      </w:r>
      <w:r>
        <w:t xml:space="preserve">scrolles ned til </w:t>
      </w:r>
      <w:r w:rsidRPr="00397F0A">
        <w:rPr>
          <w:b/>
        </w:rPr>
        <w:t xml:space="preserve">Layout </w:t>
      </w:r>
      <w:r w:rsidRPr="00C94DB4">
        <w:t>f</w:t>
      </w:r>
      <w:r>
        <w:t>o</w:t>
      </w:r>
      <w:r w:rsidRPr="00C94DB4">
        <w:t xml:space="preserve">r at </w:t>
      </w:r>
      <w:r>
        <w:t>kunne</w:t>
      </w:r>
      <w:r w:rsidRPr="00C94DB4">
        <w:t xml:space="preserve"> ændre</w:t>
      </w:r>
      <w:r>
        <w:t xml:space="preserve"> på størrels</w:t>
      </w:r>
      <w:r w:rsidRPr="00C94DB4">
        <w:t>en.</w:t>
      </w:r>
    </w:p>
    <w:p w14:paraId="2FA1C856" w14:textId="77777777" w:rsidR="00D97A93" w:rsidRPr="00C94DB4" w:rsidRDefault="00D97A93" w:rsidP="00D97A93"/>
    <w:p w14:paraId="6C8F4A68" w14:textId="77777777" w:rsidR="00D97A93" w:rsidRPr="00C94DB4" w:rsidRDefault="00D97A93" w:rsidP="00D97A93">
      <w:r>
        <w:rPr>
          <w:noProof/>
          <w:lang w:eastAsia="da-DK"/>
        </w:rPr>
        <w:drawing>
          <wp:inline distT="0" distB="0" distL="0" distR="0" wp14:anchorId="1C148327" wp14:editId="59F82869">
            <wp:extent cx="2362200" cy="3305175"/>
            <wp:effectExtent l="19050" t="19050" r="19050" b="285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05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265657" w14:textId="77777777" w:rsidR="00D97A93" w:rsidRDefault="00D97A93" w:rsidP="00D97A93"/>
    <w:p w14:paraId="69CB2A6F" w14:textId="77777777" w:rsidR="00D97A93" w:rsidRPr="00C94DB4" w:rsidRDefault="00D97A93" w:rsidP="00D97A93">
      <w:r>
        <w:t xml:space="preserve">Når størrelsen er på plads, gemmes skabelonen igen (som da vi startede) via </w:t>
      </w:r>
      <w:r w:rsidRPr="00C94DB4">
        <w:t xml:space="preserve">menuen </w:t>
      </w:r>
      <w:r w:rsidRPr="00397F0A">
        <w:rPr>
          <w:b/>
        </w:rPr>
        <w:t>Fil</w:t>
      </w:r>
      <w:r w:rsidRPr="00C94DB4">
        <w:t xml:space="preserve"> og vælg </w:t>
      </w:r>
      <w:r w:rsidRPr="00397F0A">
        <w:rPr>
          <w:b/>
        </w:rPr>
        <w:t>Gem som</w:t>
      </w:r>
      <w:r w:rsidRPr="00C94DB4">
        <w:t xml:space="preserve"> igen</w:t>
      </w:r>
      <w:r>
        <w:t>. Indtast et nyt navn på denne nye skabelon</w:t>
      </w:r>
      <w:r w:rsidRPr="00C94DB4">
        <w:t xml:space="preserve">. </w:t>
      </w:r>
      <w:r>
        <w:br/>
        <w:t>Luk nu skabelon</w:t>
      </w:r>
      <w:r w:rsidRPr="00C94DB4">
        <w:t>redigerings</w:t>
      </w:r>
      <w:r>
        <w:t>vindu</w:t>
      </w:r>
      <w:r w:rsidRPr="00C94DB4">
        <w:t>et</w:t>
      </w:r>
      <w:r>
        <w:t xml:space="preserve"> for at vende tilbage til </w:t>
      </w:r>
      <w:proofErr w:type="spellStart"/>
      <w:r>
        <w:rPr>
          <w:color w:val="000000"/>
        </w:rPr>
        <w:t>ClientTime</w:t>
      </w:r>
      <w:r w:rsidRPr="00C94DB4">
        <w:t>s</w:t>
      </w:r>
      <w:proofErr w:type="spellEnd"/>
      <w:r w:rsidRPr="00C94DB4">
        <w:t xml:space="preserve"> organisationsin</w:t>
      </w:r>
      <w:r>
        <w:t>d</w:t>
      </w:r>
      <w:r w:rsidRPr="00C94DB4">
        <w:t>st</w:t>
      </w:r>
      <w:r>
        <w:t>i</w:t>
      </w:r>
      <w:r w:rsidRPr="00C94DB4">
        <w:t>lling</w:t>
      </w:r>
      <w:r>
        <w:t>e</w:t>
      </w:r>
      <w:r w:rsidRPr="00C94DB4">
        <w:t>r.</w:t>
      </w:r>
    </w:p>
    <w:p w14:paraId="3227D491" w14:textId="77777777" w:rsidR="00D97A93" w:rsidRPr="00C94DB4" w:rsidRDefault="00D97A93" w:rsidP="00D97A93">
      <w:r w:rsidRPr="00C94DB4">
        <w:t>Kli</w:t>
      </w:r>
      <w:r>
        <w:t>k</w:t>
      </w:r>
      <w:r w:rsidRPr="00C94DB4">
        <w:t xml:space="preserve"> på </w:t>
      </w:r>
      <w:r w:rsidRPr="00397F0A">
        <w:rPr>
          <w:b/>
        </w:rPr>
        <w:t>Upload layout</w:t>
      </w:r>
      <w:r>
        <w:t>,</w:t>
      </w:r>
      <w:r w:rsidRPr="00C94DB4">
        <w:t xml:space="preserve"> som ligger </w:t>
      </w:r>
      <w:r>
        <w:t>placeret ude til højre</w:t>
      </w:r>
      <w:r w:rsidRPr="00C94DB4">
        <w:t>.</w:t>
      </w:r>
    </w:p>
    <w:p w14:paraId="3D129C43" w14:textId="77777777" w:rsidR="00D97A93" w:rsidRPr="00C94DB4" w:rsidRDefault="00D97A93" w:rsidP="00D97A93">
      <w:r>
        <w:rPr>
          <w:noProof/>
          <w:lang w:eastAsia="da-DK"/>
        </w:rPr>
        <w:lastRenderedPageBreak/>
        <w:drawing>
          <wp:inline distT="0" distB="0" distL="0" distR="0" wp14:anchorId="20333BA8" wp14:editId="68846B01">
            <wp:extent cx="5760720" cy="904875"/>
            <wp:effectExtent l="19050" t="19050" r="11430" b="285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018B29" w14:textId="77777777" w:rsidR="00D97A93" w:rsidRPr="00C94DB4" w:rsidRDefault="00D97A93" w:rsidP="00D97A93">
      <w:r w:rsidRPr="00C94DB4">
        <w:br w:type="page"/>
      </w:r>
    </w:p>
    <w:p w14:paraId="6C446F0C" w14:textId="77777777" w:rsidR="00D97A93" w:rsidRDefault="00D97A93" w:rsidP="00D97A93">
      <w:r>
        <w:lastRenderedPageBreak/>
        <w:t>Upload den skabelon, som netop er</w:t>
      </w:r>
      <w:r w:rsidRPr="00C94DB4">
        <w:t xml:space="preserve"> </w:t>
      </w:r>
      <w:r>
        <w:t>oprettet,</w:t>
      </w:r>
      <w:r w:rsidRPr="00C94DB4">
        <w:t xml:space="preserve"> og tryk </w:t>
      </w:r>
      <w:r>
        <w:t>derefter</w:t>
      </w:r>
      <w:r w:rsidRPr="00C94DB4">
        <w:t xml:space="preserve"> på </w:t>
      </w:r>
      <w:r>
        <w:t>Gem</w:t>
      </w:r>
      <w:r w:rsidRPr="00C94DB4">
        <w:t>-knappen.</w:t>
      </w:r>
    </w:p>
    <w:p w14:paraId="18650052" w14:textId="77777777" w:rsidR="00D97A93" w:rsidRPr="00C94DB4" w:rsidRDefault="00D97A93" w:rsidP="00D97A93"/>
    <w:p w14:paraId="75C9FF0F" w14:textId="77777777" w:rsidR="00D97A93" w:rsidRPr="00C94DB4" w:rsidRDefault="00D97A93" w:rsidP="00D97A93">
      <w:r>
        <w:rPr>
          <w:noProof/>
          <w:lang w:eastAsia="da-DK"/>
        </w:rPr>
        <w:drawing>
          <wp:inline distT="0" distB="0" distL="0" distR="0" wp14:anchorId="3B09F070" wp14:editId="0759C1D2">
            <wp:extent cx="5760720" cy="1066165"/>
            <wp:effectExtent l="19050" t="19050" r="11430" b="1968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4AE845" w14:textId="77777777" w:rsidR="00D97A93" w:rsidRDefault="00D97A93" w:rsidP="00D97A93"/>
    <w:p w14:paraId="11BD88CB" w14:textId="77777777" w:rsidR="00D97A93" w:rsidRPr="00C94DB4" w:rsidRDefault="00D97A93" w:rsidP="00D97A93">
      <w:r>
        <w:t>Skabelonen er klar til brug</w:t>
      </w:r>
      <w:r w:rsidRPr="00C94DB4">
        <w:t>!</w:t>
      </w:r>
    </w:p>
    <w:p w14:paraId="2F35928A" w14:textId="77777777" w:rsidR="00D97A93" w:rsidRDefault="00D97A93" w:rsidP="00D97A93"/>
    <w:p w14:paraId="354373DA" w14:textId="77777777" w:rsidR="00D97A93" w:rsidRDefault="00D97A93" w:rsidP="00D97A93">
      <w:r>
        <w:rPr>
          <w:noProof/>
          <w:lang w:eastAsia="da-DK"/>
        </w:rPr>
        <w:drawing>
          <wp:inline distT="0" distB="0" distL="0" distR="0" wp14:anchorId="196D538F" wp14:editId="122B4641">
            <wp:extent cx="5760720" cy="2256790"/>
            <wp:effectExtent l="19050" t="19050" r="11430" b="1016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C0431D" w14:textId="77777777" w:rsidR="00383305" w:rsidRPr="00383305" w:rsidRDefault="00383305" w:rsidP="00D97A93">
      <w:pPr>
        <w:spacing w:line="360" w:lineRule="auto"/>
      </w:pPr>
    </w:p>
    <w:sectPr w:rsidR="00383305" w:rsidRPr="00383305" w:rsidSect="00A654DC">
      <w:headerReference w:type="default" r:id="rId23"/>
      <w:footerReference w:type="default" r:id="rId24"/>
      <w:pgSz w:w="11906" w:h="16838"/>
      <w:pgMar w:top="2269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1C097" w14:textId="77777777" w:rsidR="00757AC1" w:rsidRDefault="00757AC1">
      <w:r>
        <w:separator/>
      </w:r>
    </w:p>
  </w:endnote>
  <w:endnote w:type="continuationSeparator" w:id="0">
    <w:p w14:paraId="0C1F4AE8" w14:textId="77777777" w:rsidR="00757AC1" w:rsidRDefault="00757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AD8B2" w14:textId="77777777" w:rsidR="00F77D94" w:rsidRDefault="00F77D94" w:rsidP="00F77D94">
    <w:pPr>
      <w:pStyle w:val="Sidefod"/>
    </w:pPr>
    <w:r>
      <w:t xml:space="preserve">Side </w:t>
    </w:r>
    <w:sdt>
      <w:sdtPr>
        <w:id w:val="-20453522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982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af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7A0982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65D7F98E" w14:textId="77777777" w:rsidR="00EB743E" w:rsidRPr="00F77D94" w:rsidRDefault="00EB743E" w:rsidP="00F77D94">
    <w:pPr>
      <w:pStyle w:val="Sidefod"/>
      <w:rPr>
        <w:rStyle w:val="Sidetal"/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AE924" w14:textId="77777777" w:rsidR="00757AC1" w:rsidRDefault="00757AC1">
      <w:r>
        <w:separator/>
      </w:r>
    </w:p>
  </w:footnote>
  <w:footnote w:type="continuationSeparator" w:id="0">
    <w:p w14:paraId="579C017B" w14:textId="77777777" w:rsidR="00757AC1" w:rsidRDefault="00757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BEED9" w14:textId="77777777" w:rsidR="00EB743E" w:rsidRPr="0068774B" w:rsidRDefault="00EB743E" w:rsidP="0068774B">
    <w:pPr>
      <w:jc w:val="right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E04EBE" wp14:editId="203976AA">
              <wp:simplePos x="0" y="0"/>
              <wp:positionH relativeFrom="column">
                <wp:posOffset>1736725</wp:posOffset>
              </wp:positionH>
              <wp:positionV relativeFrom="paragraph">
                <wp:posOffset>106680</wp:posOffset>
              </wp:positionV>
              <wp:extent cx="4130040" cy="44196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040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27B16D" w14:textId="77777777" w:rsidR="004904C5" w:rsidRDefault="004C7624" w:rsidP="004904C5">
                          <w:pPr>
                            <w:jc w:val="right"/>
                          </w:pPr>
                          <w:r>
                            <w:t>Client</w:t>
                          </w:r>
                          <w:r w:rsidR="00D50CE5">
                            <w:t>Time</w:t>
                          </w:r>
                        </w:p>
                        <w:p w14:paraId="3DCEA546" w14:textId="77777777" w:rsidR="00EB743E" w:rsidRDefault="00D97A93" w:rsidP="0068774B">
                          <w:pPr>
                            <w:jc w:val="right"/>
                          </w:pPr>
                          <w:r>
                            <w:t>Tilføj firmalogo på fakturaen</w:t>
                          </w:r>
                          <w:r w:rsidR="00EB743E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9160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136.75pt;margin-top:8.4pt;width:325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" filled="f" stroked="f">
              <v:textbox>
                <w:txbxContent>
                  <w:p w:rsidR="004904C5" w:rsidRDefault="004C7624" w:rsidP="004904C5">
                    <w:pPr>
                      <w:jc w:val="right"/>
                    </w:pPr>
                    <w:r>
                      <w:t>Client</w:t>
                    </w:r>
                    <w:r w:rsidR="00D50CE5">
                      <w:t>Time</w:t>
                    </w:r>
                  </w:p>
                  <w:p w:rsidR="00EB743E" w:rsidRDefault="00D97A93" w:rsidP="0068774B">
                    <w:pPr>
                      <w:jc w:val="right"/>
                    </w:pPr>
                    <w:r>
                      <w:t>Tilføj firmalogo på fakturaen</w:t>
                    </w:r>
                    <w:r w:rsidR="00EB743E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/>
      </w:rPr>
      <w:tab/>
    </w:r>
    <w:r w:rsidRPr="0068774B">
      <w:tab/>
    </w:r>
  </w:p>
  <w:p w14:paraId="71D6E72D" w14:textId="77777777" w:rsidR="00EB743E" w:rsidRPr="00C15B30" w:rsidRDefault="00EB743E" w:rsidP="00E517CA">
    <w:pPr>
      <w:pStyle w:val="Sidehoved"/>
      <w:tabs>
        <w:tab w:val="clear" w:pos="4536"/>
        <w:tab w:val="clear" w:pos="9072"/>
        <w:tab w:val="left" w:pos="6379"/>
      </w:tabs>
    </w:pPr>
    <w:r>
      <w:rPr>
        <w:noProof/>
        <w:lang w:eastAsia="da-DK"/>
      </w:rPr>
      <w:drawing>
        <wp:inline distT="0" distB="0" distL="0" distR="0" wp14:anchorId="578A0E9B" wp14:editId="665F28A6">
          <wp:extent cx="1497600" cy="349200"/>
          <wp:effectExtent l="0" t="0" r="0" b="0"/>
          <wp:docPr id="3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K_H_T_01_Pos_CMYK-tif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00" cy="3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C6F9C5C" w14:textId="77777777" w:rsidR="00EB743E" w:rsidRPr="00382220" w:rsidRDefault="00EB743E" w:rsidP="00E517CA">
    <w:pPr>
      <w:pStyle w:val="Sidehoved"/>
      <w:tabs>
        <w:tab w:val="clear" w:pos="4536"/>
        <w:tab w:val="clear" w:pos="9072"/>
        <w:tab w:val="left" w:pos="6379"/>
      </w:tabs>
      <w:spacing w:before="20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A74810" wp14:editId="0B846CE6">
              <wp:simplePos x="0" y="0"/>
              <wp:positionH relativeFrom="column">
                <wp:posOffset>-5715</wp:posOffset>
              </wp:positionH>
              <wp:positionV relativeFrom="paragraph">
                <wp:posOffset>26035</wp:posOffset>
              </wp:positionV>
              <wp:extent cx="5767070" cy="0"/>
              <wp:effectExtent l="13335" t="6985" r="10795" b="120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70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1E0FF" id="Line 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2.05pt" to="453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"/>
          </w:pict>
        </mc:Fallback>
      </mc:AlternateContent>
    </w:r>
    <w:r w:rsidRPr="00C15B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6445"/>
    <w:multiLevelType w:val="hybridMultilevel"/>
    <w:tmpl w:val="E2DA7E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1268D"/>
    <w:multiLevelType w:val="hybridMultilevel"/>
    <w:tmpl w:val="E4BED97A"/>
    <w:lvl w:ilvl="0" w:tplc="B52017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E5B"/>
    <w:multiLevelType w:val="multilevel"/>
    <w:tmpl w:val="2D9285D8"/>
    <w:lvl w:ilvl="0">
      <w:start w:val="1"/>
      <w:numFmt w:val="decimal"/>
      <w:pStyle w:val="Overskrift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Overskrift3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99805EF"/>
    <w:multiLevelType w:val="hybridMultilevel"/>
    <w:tmpl w:val="ACD4DC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519A6"/>
    <w:multiLevelType w:val="multilevel"/>
    <w:tmpl w:val="AEA2F1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0C950D2"/>
    <w:multiLevelType w:val="hybridMultilevel"/>
    <w:tmpl w:val="1D9426BE"/>
    <w:lvl w:ilvl="0" w:tplc="811C8B0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15A79"/>
    <w:multiLevelType w:val="hybridMultilevel"/>
    <w:tmpl w:val="4F0CFE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B23EB"/>
    <w:multiLevelType w:val="hybridMultilevel"/>
    <w:tmpl w:val="4C90A5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D60B4"/>
    <w:multiLevelType w:val="hybridMultilevel"/>
    <w:tmpl w:val="80A814F2"/>
    <w:lvl w:ilvl="0" w:tplc="04988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8A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E579D"/>
    <w:multiLevelType w:val="hybridMultilevel"/>
    <w:tmpl w:val="B088BFBC"/>
    <w:lvl w:ilvl="0" w:tplc="04060001">
      <w:start w:val="1"/>
      <w:numFmt w:val="bullet"/>
      <w:pStyle w:val="Opstilling-punkttegn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4060003">
      <w:start w:val="1"/>
      <w:numFmt w:val="bullet"/>
      <w:pStyle w:val="Opstilling-punkttegn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D61F87"/>
    <w:multiLevelType w:val="hybridMultilevel"/>
    <w:tmpl w:val="5838F7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C5615"/>
    <w:multiLevelType w:val="hybridMultilevel"/>
    <w:tmpl w:val="39782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8591D"/>
    <w:multiLevelType w:val="hybridMultilevel"/>
    <w:tmpl w:val="E6C23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F55A0"/>
    <w:multiLevelType w:val="hybridMultilevel"/>
    <w:tmpl w:val="7BC21D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85997"/>
    <w:multiLevelType w:val="hybridMultilevel"/>
    <w:tmpl w:val="785CF7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D0F29"/>
    <w:multiLevelType w:val="hybridMultilevel"/>
    <w:tmpl w:val="8D6CE1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15"/>
  </w:num>
  <w:num w:numId="8">
    <w:abstractNumId w:val="11"/>
  </w:num>
  <w:num w:numId="9">
    <w:abstractNumId w:val="0"/>
  </w:num>
  <w:num w:numId="10">
    <w:abstractNumId w:val="10"/>
  </w:num>
  <w:num w:numId="11">
    <w:abstractNumId w:val="12"/>
  </w:num>
  <w:num w:numId="12">
    <w:abstractNumId w:val="13"/>
  </w:num>
  <w:num w:numId="13">
    <w:abstractNumId w:val="6"/>
  </w:num>
  <w:num w:numId="14">
    <w:abstractNumId w:val="3"/>
  </w:num>
  <w:num w:numId="15">
    <w:abstractNumId w:val="7"/>
  </w:num>
  <w:num w:numId="1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3"/>
    <w:rsid w:val="00001C16"/>
    <w:rsid w:val="000025A8"/>
    <w:rsid w:val="00005638"/>
    <w:rsid w:val="00010710"/>
    <w:rsid w:val="00015F80"/>
    <w:rsid w:val="000168D0"/>
    <w:rsid w:val="00026090"/>
    <w:rsid w:val="000349A3"/>
    <w:rsid w:val="0004515D"/>
    <w:rsid w:val="0004531E"/>
    <w:rsid w:val="00045362"/>
    <w:rsid w:val="0005213A"/>
    <w:rsid w:val="000545FB"/>
    <w:rsid w:val="0005485A"/>
    <w:rsid w:val="000634BE"/>
    <w:rsid w:val="0007308E"/>
    <w:rsid w:val="0009117E"/>
    <w:rsid w:val="000935C4"/>
    <w:rsid w:val="000A13A9"/>
    <w:rsid w:val="000B2863"/>
    <w:rsid w:val="000B3288"/>
    <w:rsid w:val="000B33C7"/>
    <w:rsid w:val="000B74E8"/>
    <w:rsid w:val="000C1F9E"/>
    <w:rsid w:val="000C507D"/>
    <w:rsid w:val="000C78B1"/>
    <w:rsid w:val="000D0251"/>
    <w:rsid w:val="000F6F6E"/>
    <w:rsid w:val="001008C7"/>
    <w:rsid w:val="00102273"/>
    <w:rsid w:val="001031D5"/>
    <w:rsid w:val="00110007"/>
    <w:rsid w:val="00121479"/>
    <w:rsid w:val="00125FDE"/>
    <w:rsid w:val="00127BD6"/>
    <w:rsid w:val="0013786C"/>
    <w:rsid w:val="00147397"/>
    <w:rsid w:val="00150E84"/>
    <w:rsid w:val="00151B75"/>
    <w:rsid w:val="001543A6"/>
    <w:rsid w:val="00165685"/>
    <w:rsid w:val="00175905"/>
    <w:rsid w:val="001770FF"/>
    <w:rsid w:val="00177E51"/>
    <w:rsid w:val="001819AC"/>
    <w:rsid w:val="00190328"/>
    <w:rsid w:val="00190C75"/>
    <w:rsid w:val="00190EB1"/>
    <w:rsid w:val="00194399"/>
    <w:rsid w:val="00195B55"/>
    <w:rsid w:val="001A3E78"/>
    <w:rsid w:val="001A56B1"/>
    <w:rsid w:val="001A6E74"/>
    <w:rsid w:val="001B010E"/>
    <w:rsid w:val="001B271B"/>
    <w:rsid w:val="001B3EA2"/>
    <w:rsid w:val="001B7C16"/>
    <w:rsid w:val="001C2089"/>
    <w:rsid w:val="001C41C7"/>
    <w:rsid w:val="001C7FC4"/>
    <w:rsid w:val="001D313E"/>
    <w:rsid w:val="001D6920"/>
    <w:rsid w:val="001D75A4"/>
    <w:rsid w:val="001E04E5"/>
    <w:rsid w:val="001E39D4"/>
    <w:rsid w:val="001E4A7A"/>
    <w:rsid w:val="001E707F"/>
    <w:rsid w:val="001E7945"/>
    <w:rsid w:val="001F5207"/>
    <w:rsid w:val="001F720C"/>
    <w:rsid w:val="00200D59"/>
    <w:rsid w:val="00206BDD"/>
    <w:rsid w:val="0020775A"/>
    <w:rsid w:val="00207D40"/>
    <w:rsid w:val="002124F4"/>
    <w:rsid w:val="002147EE"/>
    <w:rsid w:val="002239AE"/>
    <w:rsid w:val="0022622C"/>
    <w:rsid w:val="002275C5"/>
    <w:rsid w:val="00233170"/>
    <w:rsid w:val="00234104"/>
    <w:rsid w:val="00235632"/>
    <w:rsid w:val="00236471"/>
    <w:rsid w:val="002376D5"/>
    <w:rsid w:val="00243589"/>
    <w:rsid w:val="00244A56"/>
    <w:rsid w:val="00246C01"/>
    <w:rsid w:val="00247504"/>
    <w:rsid w:val="00261427"/>
    <w:rsid w:val="00262A9F"/>
    <w:rsid w:val="00277B19"/>
    <w:rsid w:val="00280E19"/>
    <w:rsid w:val="002A6E25"/>
    <w:rsid w:val="002B3446"/>
    <w:rsid w:val="002C1A1B"/>
    <w:rsid w:val="002C548A"/>
    <w:rsid w:val="002D1194"/>
    <w:rsid w:val="002D1277"/>
    <w:rsid w:val="002D198D"/>
    <w:rsid w:val="002E18FC"/>
    <w:rsid w:val="002E67DC"/>
    <w:rsid w:val="002F531F"/>
    <w:rsid w:val="00311877"/>
    <w:rsid w:val="00315BF3"/>
    <w:rsid w:val="00330F82"/>
    <w:rsid w:val="00331B07"/>
    <w:rsid w:val="00332089"/>
    <w:rsid w:val="00334118"/>
    <w:rsid w:val="00334910"/>
    <w:rsid w:val="00342F40"/>
    <w:rsid w:val="00350EDE"/>
    <w:rsid w:val="00356D83"/>
    <w:rsid w:val="00363B3F"/>
    <w:rsid w:val="00366982"/>
    <w:rsid w:val="0036753C"/>
    <w:rsid w:val="00372E16"/>
    <w:rsid w:val="00375E03"/>
    <w:rsid w:val="00377D28"/>
    <w:rsid w:val="00382220"/>
    <w:rsid w:val="00383305"/>
    <w:rsid w:val="00384214"/>
    <w:rsid w:val="00387854"/>
    <w:rsid w:val="003928CC"/>
    <w:rsid w:val="003A3C49"/>
    <w:rsid w:val="003B4449"/>
    <w:rsid w:val="003B764B"/>
    <w:rsid w:val="003C1325"/>
    <w:rsid w:val="003C2E36"/>
    <w:rsid w:val="003E5A07"/>
    <w:rsid w:val="003F30FD"/>
    <w:rsid w:val="003F51E8"/>
    <w:rsid w:val="00402BED"/>
    <w:rsid w:val="00405F60"/>
    <w:rsid w:val="00410F9B"/>
    <w:rsid w:val="00411010"/>
    <w:rsid w:val="00426AEF"/>
    <w:rsid w:val="004374E1"/>
    <w:rsid w:val="00440421"/>
    <w:rsid w:val="00460326"/>
    <w:rsid w:val="004623AB"/>
    <w:rsid w:val="00464396"/>
    <w:rsid w:val="00472CF0"/>
    <w:rsid w:val="00477BFE"/>
    <w:rsid w:val="00477F87"/>
    <w:rsid w:val="004818A4"/>
    <w:rsid w:val="004839EA"/>
    <w:rsid w:val="004904C5"/>
    <w:rsid w:val="0049207D"/>
    <w:rsid w:val="0049305C"/>
    <w:rsid w:val="00494B07"/>
    <w:rsid w:val="004A07B1"/>
    <w:rsid w:val="004A5969"/>
    <w:rsid w:val="004A70BC"/>
    <w:rsid w:val="004A7932"/>
    <w:rsid w:val="004B77E0"/>
    <w:rsid w:val="004C3FDC"/>
    <w:rsid w:val="004C7624"/>
    <w:rsid w:val="004D0ADE"/>
    <w:rsid w:val="004D7BC0"/>
    <w:rsid w:val="004E09EF"/>
    <w:rsid w:val="004E7F13"/>
    <w:rsid w:val="004F4CC1"/>
    <w:rsid w:val="004F5C60"/>
    <w:rsid w:val="004F6A92"/>
    <w:rsid w:val="004F7E6B"/>
    <w:rsid w:val="00503BDA"/>
    <w:rsid w:val="00504AE8"/>
    <w:rsid w:val="00510A23"/>
    <w:rsid w:val="00510A8F"/>
    <w:rsid w:val="00513777"/>
    <w:rsid w:val="00537003"/>
    <w:rsid w:val="00541F0F"/>
    <w:rsid w:val="00546118"/>
    <w:rsid w:val="005602C6"/>
    <w:rsid w:val="0056053F"/>
    <w:rsid w:val="00563BE6"/>
    <w:rsid w:val="005640F1"/>
    <w:rsid w:val="005868CA"/>
    <w:rsid w:val="00586BB4"/>
    <w:rsid w:val="00592DBE"/>
    <w:rsid w:val="00594641"/>
    <w:rsid w:val="005A2757"/>
    <w:rsid w:val="005A610E"/>
    <w:rsid w:val="005A7512"/>
    <w:rsid w:val="005B3940"/>
    <w:rsid w:val="005B449E"/>
    <w:rsid w:val="005B7746"/>
    <w:rsid w:val="005C0243"/>
    <w:rsid w:val="005C209A"/>
    <w:rsid w:val="005D0449"/>
    <w:rsid w:val="005E440A"/>
    <w:rsid w:val="005E625E"/>
    <w:rsid w:val="005F01E0"/>
    <w:rsid w:val="005F102B"/>
    <w:rsid w:val="00603B97"/>
    <w:rsid w:val="006121E5"/>
    <w:rsid w:val="00612A1B"/>
    <w:rsid w:val="00615F38"/>
    <w:rsid w:val="00616455"/>
    <w:rsid w:val="00620E89"/>
    <w:rsid w:val="00635369"/>
    <w:rsid w:val="00637152"/>
    <w:rsid w:val="006406D7"/>
    <w:rsid w:val="006412A9"/>
    <w:rsid w:val="0064554E"/>
    <w:rsid w:val="00646A69"/>
    <w:rsid w:val="0065465D"/>
    <w:rsid w:val="006617C5"/>
    <w:rsid w:val="006628CC"/>
    <w:rsid w:val="00674FB9"/>
    <w:rsid w:val="00677864"/>
    <w:rsid w:val="006823F2"/>
    <w:rsid w:val="00684705"/>
    <w:rsid w:val="00684753"/>
    <w:rsid w:val="006857F6"/>
    <w:rsid w:val="0068774B"/>
    <w:rsid w:val="00691172"/>
    <w:rsid w:val="00693AB1"/>
    <w:rsid w:val="00696D9D"/>
    <w:rsid w:val="006A4C03"/>
    <w:rsid w:val="006B038A"/>
    <w:rsid w:val="006B580B"/>
    <w:rsid w:val="006C0D67"/>
    <w:rsid w:val="006C4F2B"/>
    <w:rsid w:val="006C6A54"/>
    <w:rsid w:val="006C6BBF"/>
    <w:rsid w:val="006C70CD"/>
    <w:rsid w:val="006C73C6"/>
    <w:rsid w:val="006D2E93"/>
    <w:rsid w:val="006D587B"/>
    <w:rsid w:val="006E06F6"/>
    <w:rsid w:val="006E2BB1"/>
    <w:rsid w:val="006F2616"/>
    <w:rsid w:val="006F3D08"/>
    <w:rsid w:val="006F4141"/>
    <w:rsid w:val="006F4AE2"/>
    <w:rsid w:val="007033E6"/>
    <w:rsid w:val="00703C6A"/>
    <w:rsid w:val="00704B50"/>
    <w:rsid w:val="007063F3"/>
    <w:rsid w:val="0072143D"/>
    <w:rsid w:val="00725305"/>
    <w:rsid w:val="00730A5A"/>
    <w:rsid w:val="00730F14"/>
    <w:rsid w:val="00732816"/>
    <w:rsid w:val="00733254"/>
    <w:rsid w:val="007352D8"/>
    <w:rsid w:val="00736FE7"/>
    <w:rsid w:val="00737B28"/>
    <w:rsid w:val="00740B1F"/>
    <w:rsid w:val="00741FB3"/>
    <w:rsid w:val="00743A8A"/>
    <w:rsid w:val="00754500"/>
    <w:rsid w:val="00757AC1"/>
    <w:rsid w:val="00762AC1"/>
    <w:rsid w:val="0076513C"/>
    <w:rsid w:val="007666F6"/>
    <w:rsid w:val="007735D5"/>
    <w:rsid w:val="007920B6"/>
    <w:rsid w:val="00792302"/>
    <w:rsid w:val="007A02F8"/>
    <w:rsid w:val="007A08AC"/>
    <w:rsid w:val="007A0982"/>
    <w:rsid w:val="007A36A8"/>
    <w:rsid w:val="007B0483"/>
    <w:rsid w:val="007B1C81"/>
    <w:rsid w:val="007B6415"/>
    <w:rsid w:val="007B6692"/>
    <w:rsid w:val="007C2255"/>
    <w:rsid w:val="007C325C"/>
    <w:rsid w:val="007D01EA"/>
    <w:rsid w:val="007D4189"/>
    <w:rsid w:val="007D7BAC"/>
    <w:rsid w:val="007D7F72"/>
    <w:rsid w:val="007E6D77"/>
    <w:rsid w:val="007E6FAD"/>
    <w:rsid w:val="007F0492"/>
    <w:rsid w:val="007F1930"/>
    <w:rsid w:val="007F6EDB"/>
    <w:rsid w:val="0080073E"/>
    <w:rsid w:val="00802F5E"/>
    <w:rsid w:val="00803897"/>
    <w:rsid w:val="0081182E"/>
    <w:rsid w:val="0081717E"/>
    <w:rsid w:val="00841B29"/>
    <w:rsid w:val="0085689D"/>
    <w:rsid w:val="008606AB"/>
    <w:rsid w:val="00862939"/>
    <w:rsid w:val="00866802"/>
    <w:rsid w:val="0086792F"/>
    <w:rsid w:val="00874D1E"/>
    <w:rsid w:val="00882FB8"/>
    <w:rsid w:val="0088567A"/>
    <w:rsid w:val="00891BF4"/>
    <w:rsid w:val="0089606F"/>
    <w:rsid w:val="008A0291"/>
    <w:rsid w:val="008A2D23"/>
    <w:rsid w:val="008A3727"/>
    <w:rsid w:val="008A568A"/>
    <w:rsid w:val="008A5ECF"/>
    <w:rsid w:val="008B4951"/>
    <w:rsid w:val="008B4A66"/>
    <w:rsid w:val="008C128A"/>
    <w:rsid w:val="008C3AFE"/>
    <w:rsid w:val="008D617A"/>
    <w:rsid w:val="008E586D"/>
    <w:rsid w:val="008F1555"/>
    <w:rsid w:val="008F5E88"/>
    <w:rsid w:val="008F764B"/>
    <w:rsid w:val="008F77B4"/>
    <w:rsid w:val="008F7F56"/>
    <w:rsid w:val="009111B6"/>
    <w:rsid w:val="00911977"/>
    <w:rsid w:val="00914137"/>
    <w:rsid w:val="00915AE3"/>
    <w:rsid w:val="00924B1D"/>
    <w:rsid w:val="0092503F"/>
    <w:rsid w:val="0093543F"/>
    <w:rsid w:val="00937F80"/>
    <w:rsid w:val="00941A86"/>
    <w:rsid w:val="00946EBD"/>
    <w:rsid w:val="00950AB2"/>
    <w:rsid w:val="00955748"/>
    <w:rsid w:val="00955E9F"/>
    <w:rsid w:val="009561E4"/>
    <w:rsid w:val="00956B7A"/>
    <w:rsid w:val="00960C8B"/>
    <w:rsid w:val="00965BD0"/>
    <w:rsid w:val="00965F85"/>
    <w:rsid w:val="009665A9"/>
    <w:rsid w:val="00967F44"/>
    <w:rsid w:val="00970B65"/>
    <w:rsid w:val="00970FD1"/>
    <w:rsid w:val="009713DD"/>
    <w:rsid w:val="009728EA"/>
    <w:rsid w:val="00983197"/>
    <w:rsid w:val="009A3E05"/>
    <w:rsid w:val="009B1865"/>
    <w:rsid w:val="009B2828"/>
    <w:rsid w:val="009B3C17"/>
    <w:rsid w:val="009B5BCD"/>
    <w:rsid w:val="009C0641"/>
    <w:rsid w:val="009D2D35"/>
    <w:rsid w:val="009D309C"/>
    <w:rsid w:val="009D5C1F"/>
    <w:rsid w:val="009D61ED"/>
    <w:rsid w:val="009E21D2"/>
    <w:rsid w:val="009E4631"/>
    <w:rsid w:val="009E69C9"/>
    <w:rsid w:val="009F2F7C"/>
    <w:rsid w:val="009F662A"/>
    <w:rsid w:val="009F6C03"/>
    <w:rsid w:val="009F7C50"/>
    <w:rsid w:val="00A00D50"/>
    <w:rsid w:val="00A03A4D"/>
    <w:rsid w:val="00A10E86"/>
    <w:rsid w:val="00A13E04"/>
    <w:rsid w:val="00A16A13"/>
    <w:rsid w:val="00A2295C"/>
    <w:rsid w:val="00A233C4"/>
    <w:rsid w:val="00A2561D"/>
    <w:rsid w:val="00A42AA6"/>
    <w:rsid w:val="00A449B3"/>
    <w:rsid w:val="00A50548"/>
    <w:rsid w:val="00A654DC"/>
    <w:rsid w:val="00A74E2A"/>
    <w:rsid w:val="00A74EA3"/>
    <w:rsid w:val="00A777BA"/>
    <w:rsid w:val="00A806E5"/>
    <w:rsid w:val="00A817FB"/>
    <w:rsid w:val="00A85035"/>
    <w:rsid w:val="00A95303"/>
    <w:rsid w:val="00AA5559"/>
    <w:rsid w:val="00AB217D"/>
    <w:rsid w:val="00AB7DD0"/>
    <w:rsid w:val="00AD16ED"/>
    <w:rsid w:val="00AD528C"/>
    <w:rsid w:val="00AD5A16"/>
    <w:rsid w:val="00AD6D86"/>
    <w:rsid w:val="00AE3E59"/>
    <w:rsid w:val="00AE4F88"/>
    <w:rsid w:val="00AF09CE"/>
    <w:rsid w:val="00AF1090"/>
    <w:rsid w:val="00AF1ED0"/>
    <w:rsid w:val="00AF3403"/>
    <w:rsid w:val="00AF4BB2"/>
    <w:rsid w:val="00B04177"/>
    <w:rsid w:val="00B0429E"/>
    <w:rsid w:val="00B04ABA"/>
    <w:rsid w:val="00B06EEA"/>
    <w:rsid w:val="00B1275B"/>
    <w:rsid w:val="00B17726"/>
    <w:rsid w:val="00B17B06"/>
    <w:rsid w:val="00B2260F"/>
    <w:rsid w:val="00B25A1A"/>
    <w:rsid w:val="00B34F9D"/>
    <w:rsid w:val="00B4249A"/>
    <w:rsid w:val="00B619AB"/>
    <w:rsid w:val="00B75C17"/>
    <w:rsid w:val="00B81DE1"/>
    <w:rsid w:val="00B83CAD"/>
    <w:rsid w:val="00B86EFE"/>
    <w:rsid w:val="00B92D2B"/>
    <w:rsid w:val="00BB2877"/>
    <w:rsid w:val="00BB48EC"/>
    <w:rsid w:val="00BB742E"/>
    <w:rsid w:val="00BC12BB"/>
    <w:rsid w:val="00BC2FBD"/>
    <w:rsid w:val="00BC6E28"/>
    <w:rsid w:val="00BD1A51"/>
    <w:rsid w:val="00BD4EF4"/>
    <w:rsid w:val="00BD542F"/>
    <w:rsid w:val="00BD589B"/>
    <w:rsid w:val="00BE18B5"/>
    <w:rsid w:val="00BE28B0"/>
    <w:rsid w:val="00BE67D6"/>
    <w:rsid w:val="00BF0EE3"/>
    <w:rsid w:val="00BF128C"/>
    <w:rsid w:val="00BF6767"/>
    <w:rsid w:val="00C010C5"/>
    <w:rsid w:val="00C012F9"/>
    <w:rsid w:val="00C06DA4"/>
    <w:rsid w:val="00C148E3"/>
    <w:rsid w:val="00C201C2"/>
    <w:rsid w:val="00C220A9"/>
    <w:rsid w:val="00C24226"/>
    <w:rsid w:val="00C345EC"/>
    <w:rsid w:val="00C41BE1"/>
    <w:rsid w:val="00C44E01"/>
    <w:rsid w:val="00C44E35"/>
    <w:rsid w:val="00C556D0"/>
    <w:rsid w:val="00C7656E"/>
    <w:rsid w:val="00C77E6A"/>
    <w:rsid w:val="00C80BB9"/>
    <w:rsid w:val="00C859E8"/>
    <w:rsid w:val="00C9115D"/>
    <w:rsid w:val="00C929C4"/>
    <w:rsid w:val="00C95F9E"/>
    <w:rsid w:val="00CA354A"/>
    <w:rsid w:val="00CB0C35"/>
    <w:rsid w:val="00CB2B59"/>
    <w:rsid w:val="00CC02F2"/>
    <w:rsid w:val="00CD4A46"/>
    <w:rsid w:val="00CD78F3"/>
    <w:rsid w:val="00CD7B2E"/>
    <w:rsid w:val="00CE025F"/>
    <w:rsid w:val="00CE6D8C"/>
    <w:rsid w:val="00CF74D1"/>
    <w:rsid w:val="00D01F7E"/>
    <w:rsid w:val="00D02612"/>
    <w:rsid w:val="00D047D5"/>
    <w:rsid w:val="00D05BC8"/>
    <w:rsid w:val="00D079D6"/>
    <w:rsid w:val="00D135A7"/>
    <w:rsid w:val="00D13C0D"/>
    <w:rsid w:val="00D250FB"/>
    <w:rsid w:val="00D314E5"/>
    <w:rsid w:val="00D33470"/>
    <w:rsid w:val="00D35B1D"/>
    <w:rsid w:val="00D404E9"/>
    <w:rsid w:val="00D4546D"/>
    <w:rsid w:val="00D45D8B"/>
    <w:rsid w:val="00D4623A"/>
    <w:rsid w:val="00D50CE5"/>
    <w:rsid w:val="00D5382C"/>
    <w:rsid w:val="00D60EA6"/>
    <w:rsid w:val="00D6472B"/>
    <w:rsid w:val="00D64F62"/>
    <w:rsid w:val="00D70F99"/>
    <w:rsid w:val="00D72445"/>
    <w:rsid w:val="00D73D36"/>
    <w:rsid w:val="00D75C2F"/>
    <w:rsid w:val="00D76FEF"/>
    <w:rsid w:val="00D820F4"/>
    <w:rsid w:val="00D857B9"/>
    <w:rsid w:val="00D92C3C"/>
    <w:rsid w:val="00D93923"/>
    <w:rsid w:val="00D95EBF"/>
    <w:rsid w:val="00D97A93"/>
    <w:rsid w:val="00DA2F5F"/>
    <w:rsid w:val="00DA3831"/>
    <w:rsid w:val="00DA3C18"/>
    <w:rsid w:val="00DA60D5"/>
    <w:rsid w:val="00DB18A6"/>
    <w:rsid w:val="00DB37D8"/>
    <w:rsid w:val="00DB616D"/>
    <w:rsid w:val="00DB6464"/>
    <w:rsid w:val="00DB7DA1"/>
    <w:rsid w:val="00DD4652"/>
    <w:rsid w:val="00DD6EE4"/>
    <w:rsid w:val="00DE49DA"/>
    <w:rsid w:val="00DF310A"/>
    <w:rsid w:val="00E03714"/>
    <w:rsid w:val="00E0651F"/>
    <w:rsid w:val="00E10F21"/>
    <w:rsid w:val="00E14D6B"/>
    <w:rsid w:val="00E212EB"/>
    <w:rsid w:val="00E249E5"/>
    <w:rsid w:val="00E24F90"/>
    <w:rsid w:val="00E30921"/>
    <w:rsid w:val="00E310DD"/>
    <w:rsid w:val="00E31990"/>
    <w:rsid w:val="00E31E00"/>
    <w:rsid w:val="00E3231A"/>
    <w:rsid w:val="00E345A2"/>
    <w:rsid w:val="00E34E1C"/>
    <w:rsid w:val="00E41401"/>
    <w:rsid w:val="00E45250"/>
    <w:rsid w:val="00E465B2"/>
    <w:rsid w:val="00E517CA"/>
    <w:rsid w:val="00E54EF0"/>
    <w:rsid w:val="00E60C58"/>
    <w:rsid w:val="00E62DCF"/>
    <w:rsid w:val="00E64029"/>
    <w:rsid w:val="00E70C4D"/>
    <w:rsid w:val="00E71AF1"/>
    <w:rsid w:val="00E760A5"/>
    <w:rsid w:val="00E91FE8"/>
    <w:rsid w:val="00E92525"/>
    <w:rsid w:val="00E95886"/>
    <w:rsid w:val="00E962CD"/>
    <w:rsid w:val="00EA68DD"/>
    <w:rsid w:val="00EA7AA3"/>
    <w:rsid w:val="00EB10AB"/>
    <w:rsid w:val="00EB24A2"/>
    <w:rsid w:val="00EB412D"/>
    <w:rsid w:val="00EB5676"/>
    <w:rsid w:val="00EB743E"/>
    <w:rsid w:val="00EC246D"/>
    <w:rsid w:val="00EC7EBD"/>
    <w:rsid w:val="00ED07FD"/>
    <w:rsid w:val="00ED222C"/>
    <w:rsid w:val="00ED6B13"/>
    <w:rsid w:val="00EE4DBB"/>
    <w:rsid w:val="00EE71C2"/>
    <w:rsid w:val="00EE7C50"/>
    <w:rsid w:val="00EF5157"/>
    <w:rsid w:val="00F019EF"/>
    <w:rsid w:val="00F0394A"/>
    <w:rsid w:val="00F06027"/>
    <w:rsid w:val="00F146CB"/>
    <w:rsid w:val="00F15213"/>
    <w:rsid w:val="00F17335"/>
    <w:rsid w:val="00F17AAC"/>
    <w:rsid w:val="00F27DE0"/>
    <w:rsid w:val="00F27F1B"/>
    <w:rsid w:val="00F4620A"/>
    <w:rsid w:val="00F46F88"/>
    <w:rsid w:val="00F505A5"/>
    <w:rsid w:val="00F52380"/>
    <w:rsid w:val="00F65AB4"/>
    <w:rsid w:val="00F668FC"/>
    <w:rsid w:val="00F671A8"/>
    <w:rsid w:val="00F72339"/>
    <w:rsid w:val="00F72AC4"/>
    <w:rsid w:val="00F73CBB"/>
    <w:rsid w:val="00F73D90"/>
    <w:rsid w:val="00F76CCE"/>
    <w:rsid w:val="00F77D94"/>
    <w:rsid w:val="00F80E4D"/>
    <w:rsid w:val="00F958B5"/>
    <w:rsid w:val="00FB01C1"/>
    <w:rsid w:val="00FB2C8D"/>
    <w:rsid w:val="00FB3BE5"/>
    <w:rsid w:val="00FB411F"/>
    <w:rsid w:val="00FC07D8"/>
    <w:rsid w:val="00FD24B1"/>
    <w:rsid w:val="00FD3708"/>
    <w:rsid w:val="00FD60CD"/>
    <w:rsid w:val="00FE2336"/>
    <w:rsid w:val="00FE52AE"/>
    <w:rsid w:val="00FF1192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63763E"/>
  <w15:docId w15:val="{9581D081-F32E-4BF8-AA5A-6AA89C9D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A1B"/>
    <w:rPr>
      <w:rFonts w:ascii="Garamond" w:hAnsi="Garamond"/>
      <w:sz w:val="22"/>
      <w:szCs w:val="24"/>
      <w:lang w:val="da-DK"/>
    </w:rPr>
  </w:style>
  <w:style w:type="paragraph" w:styleId="Overskrift1">
    <w:name w:val="heading 1"/>
    <w:basedOn w:val="Normal"/>
    <w:next w:val="Normal"/>
    <w:autoRedefine/>
    <w:qFormat/>
    <w:rsid w:val="00891BF4"/>
    <w:pPr>
      <w:keepNext/>
      <w:numPr>
        <w:numId w:val="5"/>
      </w:numPr>
      <w:tabs>
        <w:tab w:val="left" w:pos="357"/>
      </w:tabs>
      <w:spacing w:before="240" w:after="60" w:line="360" w:lineRule="auto"/>
      <w:ind w:left="312" w:hanging="312"/>
      <w:outlineLvl w:val="0"/>
    </w:pPr>
    <w:rPr>
      <w:b/>
      <w:kern w:val="36"/>
      <w:sz w:val="36"/>
    </w:rPr>
  </w:style>
  <w:style w:type="paragraph" w:styleId="Overskrift2">
    <w:name w:val="heading 2"/>
    <w:basedOn w:val="Normal"/>
    <w:next w:val="Normal"/>
    <w:link w:val="Overskrift2Tegn"/>
    <w:autoRedefine/>
    <w:qFormat/>
    <w:rsid w:val="00A2561D"/>
    <w:pPr>
      <w:keepNext/>
      <w:numPr>
        <w:ilvl w:val="1"/>
        <w:numId w:val="5"/>
      </w:numPr>
      <w:spacing w:before="120" w:line="360" w:lineRule="auto"/>
      <w:ind w:left="578" w:hanging="578"/>
      <w:outlineLvl w:val="1"/>
    </w:pPr>
    <w:rPr>
      <w:b/>
      <w:sz w:val="28"/>
      <w:szCs w:val="28"/>
    </w:rPr>
  </w:style>
  <w:style w:type="paragraph" w:styleId="Overskrift3">
    <w:name w:val="heading 3"/>
    <w:basedOn w:val="Overskrift2"/>
    <w:next w:val="Normal"/>
    <w:autoRedefine/>
    <w:qFormat/>
    <w:rsid w:val="00A2561D"/>
    <w:pPr>
      <w:numPr>
        <w:ilvl w:val="2"/>
      </w:numPr>
      <w:spacing w:before="220" w:after="60" w:line="240" w:lineRule="auto"/>
      <w:ind w:left="578" w:hanging="578"/>
      <w:outlineLvl w:val="2"/>
    </w:pPr>
    <w:rPr>
      <w:bCs/>
      <w:sz w:val="24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586BB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586BB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586BB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586BB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586BB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586BB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semiHidden/>
    <w:unhideWhenUsed/>
    <w:rsid w:val="00620E89"/>
    <w:rPr>
      <w:rFonts w:ascii="Segoe UI" w:hAnsi="Segoe UI" w:cs="Segoe UI"/>
      <w:sz w:val="18"/>
      <w:szCs w:val="18"/>
    </w:rPr>
  </w:style>
  <w:style w:type="character" w:styleId="Sidetal">
    <w:name w:val="page number"/>
    <w:rsid w:val="001D75A4"/>
    <w:rPr>
      <w:rFonts w:ascii="Arial" w:hAnsi="Arial" w:cs="Times New Roman"/>
      <w:sz w:val="22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E89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rsid w:val="00405F60"/>
    <w:pPr>
      <w:tabs>
        <w:tab w:val="center" w:pos="4536"/>
        <w:tab w:val="right" w:pos="9072"/>
      </w:tabs>
    </w:pPr>
  </w:style>
  <w:style w:type="paragraph" w:styleId="Sidefod">
    <w:name w:val="footer"/>
    <w:basedOn w:val="Normal"/>
    <w:link w:val="SidefodTegn"/>
    <w:autoRedefine/>
    <w:uiPriority w:val="99"/>
    <w:rsid w:val="00E517CA"/>
    <w:pPr>
      <w:tabs>
        <w:tab w:val="center" w:pos="4536"/>
        <w:tab w:val="right" w:pos="9072"/>
      </w:tabs>
      <w:jc w:val="center"/>
    </w:pPr>
  </w:style>
  <w:style w:type="paragraph" w:styleId="Overskrift">
    <w:name w:val="TOC Heading"/>
    <w:basedOn w:val="Overskrift1"/>
    <w:next w:val="Normal"/>
    <w:uiPriority w:val="39"/>
    <w:unhideWhenUsed/>
    <w:qFormat/>
    <w:rsid w:val="00B177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qFormat/>
    <w:rsid w:val="00586BB4"/>
    <w:pPr>
      <w:tabs>
        <w:tab w:val="right" w:leader="dot" w:pos="9062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qFormat/>
    <w:rsid w:val="00B17726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rsid w:val="00B17726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B17726"/>
    <w:rPr>
      <w:color w:val="0000FF" w:themeColor="hyperlink"/>
      <w:u w:val="single"/>
    </w:rPr>
  </w:style>
  <w:style w:type="paragraph" w:customStyle="1" w:styleId="FormatmallRubrik3Vnster0cm">
    <w:name w:val="Formatmall Rubrik 3 + Vänster:  0 cm"/>
    <w:basedOn w:val="Overskrift2"/>
    <w:next w:val="Normal"/>
    <w:rsid w:val="00BF128C"/>
    <w:rPr>
      <w:bCs/>
      <w:szCs w:val="20"/>
    </w:rPr>
  </w:style>
  <w:style w:type="paragraph" w:customStyle="1" w:styleId="F">
    <w:name w:val="F"/>
    <w:basedOn w:val="FF"/>
    <w:autoRedefine/>
    <w:rsid w:val="00B4249A"/>
    <w:pPr>
      <w:spacing w:after="240"/>
    </w:pPr>
    <w:rPr>
      <w:b w:val="0"/>
    </w:rPr>
  </w:style>
  <w:style w:type="paragraph" w:customStyle="1" w:styleId="FF">
    <w:name w:val="FF"/>
    <w:basedOn w:val="Normal"/>
    <w:next w:val="F"/>
    <w:autoRedefine/>
    <w:rsid w:val="00B4249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205"/>
        <w:tab w:val="left" w:pos="10772"/>
        <w:tab w:val="left" w:pos="11339"/>
      </w:tabs>
      <w:spacing w:before="1" w:line="220" w:lineRule="exact"/>
      <w:ind w:left="284" w:right="284"/>
    </w:pPr>
    <w:rPr>
      <w:rFonts w:cs="Arial"/>
      <w:b/>
      <w:bCs/>
      <w:sz w:val="18"/>
      <w:szCs w:val="18"/>
    </w:rPr>
  </w:style>
  <w:style w:type="character" w:styleId="Strk">
    <w:name w:val="Strong"/>
    <w:basedOn w:val="Standardskrifttypeiafsnit"/>
    <w:qFormat/>
    <w:rsid w:val="00375E03"/>
    <w:rPr>
      <w:rFonts w:ascii="Calibri Light" w:hAnsi="Calibri Light"/>
      <w:b/>
      <w:bCs/>
      <w:sz w:val="22"/>
    </w:rPr>
  </w:style>
  <w:style w:type="character" w:styleId="Fremhv">
    <w:name w:val="Emphasis"/>
    <w:basedOn w:val="Standardskrifttypeiafsnit"/>
    <w:qFormat/>
    <w:rsid w:val="007063F3"/>
    <w:rPr>
      <w:i/>
      <w:iCs/>
    </w:rPr>
  </w:style>
  <w:style w:type="paragraph" w:styleId="Brdtekst">
    <w:name w:val="Body Text"/>
    <w:basedOn w:val="Normal"/>
    <w:link w:val="BrdtekstTegn"/>
    <w:rsid w:val="005E625E"/>
    <w:pPr>
      <w:tabs>
        <w:tab w:val="left" w:pos="357"/>
      </w:tabs>
      <w:spacing w:after="120"/>
      <w:jc w:val="both"/>
    </w:pPr>
    <w:rPr>
      <w:sz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5E625E"/>
    <w:rPr>
      <w:rFonts w:ascii="Garamond" w:hAnsi="Garamond"/>
      <w:sz w:val="24"/>
      <w:szCs w:val="24"/>
      <w:lang w:val="da-DK" w:eastAsia="da-DK"/>
    </w:rPr>
  </w:style>
  <w:style w:type="paragraph" w:styleId="Titel">
    <w:name w:val="Title"/>
    <w:basedOn w:val="Normal"/>
    <w:next w:val="Normal"/>
    <w:link w:val="TitelTegn"/>
    <w:qFormat/>
    <w:rsid w:val="00190E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190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4Tegn">
    <w:name w:val="Overskrift 4 Tegn"/>
    <w:basedOn w:val="Standardskrifttypeiafsnit"/>
    <w:link w:val="Overskrift4"/>
    <w:semiHidden/>
    <w:rsid w:val="00586B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da-DK"/>
    </w:rPr>
  </w:style>
  <w:style w:type="character" w:customStyle="1" w:styleId="Overskrift5Tegn">
    <w:name w:val="Overskrift 5 Tegn"/>
    <w:basedOn w:val="Standardskrifttypeiafsnit"/>
    <w:link w:val="Overskrift5"/>
    <w:semiHidden/>
    <w:rsid w:val="00586BB4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da-DK"/>
    </w:rPr>
  </w:style>
  <w:style w:type="character" w:customStyle="1" w:styleId="Overskrift6Tegn">
    <w:name w:val="Overskrift 6 Tegn"/>
    <w:basedOn w:val="Standardskrifttypeiafsnit"/>
    <w:link w:val="Overskrift6"/>
    <w:semiHidden/>
    <w:rsid w:val="00586BB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da-DK"/>
    </w:rPr>
  </w:style>
  <w:style w:type="character" w:customStyle="1" w:styleId="Overskrift7Tegn">
    <w:name w:val="Overskrift 7 Tegn"/>
    <w:basedOn w:val="Standardskrifttypeiafsnit"/>
    <w:link w:val="Overskrift7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da-DK"/>
    </w:rPr>
  </w:style>
  <w:style w:type="character" w:customStyle="1" w:styleId="Overskrift8Tegn">
    <w:name w:val="Overskrift 8 Tegn"/>
    <w:basedOn w:val="Standardskrifttypeiafsnit"/>
    <w:link w:val="Overskrift8"/>
    <w:semiHidden/>
    <w:rsid w:val="00586BB4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Opstilling-punkttegn">
    <w:name w:val="List Bullet"/>
    <w:basedOn w:val="Normal"/>
    <w:rsid w:val="00D75C2F"/>
    <w:pPr>
      <w:numPr>
        <w:ilvl w:val="1"/>
        <w:numId w:val="2"/>
      </w:numPr>
      <w:tabs>
        <w:tab w:val="clear" w:pos="1083"/>
        <w:tab w:val="num" w:pos="363"/>
      </w:tabs>
      <w:ind w:left="363"/>
      <w:jc w:val="both"/>
    </w:pPr>
    <w:rPr>
      <w:sz w:val="20"/>
      <w:lang w:eastAsia="da-DK"/>
    </w:rPr>
  </w:style>
  <w:style w:type="paragraph" w:styleId="Listeafsnit">
    <w:name w:val="List Paragraph"/>
    <w:basedOn w:val="Normal"/>
    <w:uiPriority w:val="34"/>
    <w:qFormat/>
    <w:rsid w:val="001B3EA2"/>
    <w:pPr>
      <w:tabs>
        <w:tab w:val="left" w:pos="357"/>
      </w:tabs>
      <w:ind w:left="720"/>
      <w:contextualSpacing/>
      <w:jc w:val="both"/>
    </w:pPr>
    <w:rPr>
      <w:sz w:val="24"/>
      <w:lang w:eastAsia="da-DK"/>
    </w:rPr>
  </w:style>
  <w:style w:type="paragraph" w:customStyle="1" w:styleId="paragrafgruppeoverskrift">
    <w:name w:val="paragrafgruppeoverskrift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italic">
    <w:name w:val="italic"/>
    <w:basedOn w:val="Standardskrifttypeiafsnit"/>
    <w:rsid w:val="00B83CAD"/>
  </w:style>
  <w:style w:type="paragraph" w:customStyle="1" w:styleId="paragraf">
    <w:name w:val="paragraf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paragrafnr">
    <w:name w:val="paragrafnr"/>
    <w:basedOn w:val="Standardskrifttypeiafsnit"/>
    <w:rsid w:val="00B83CAD"/>
  </w:style>
  <w:style w:type="character" w:customStyle="1" w:styleId="apple-converted-space">
    <w:name w:val="apple-converted-space"/>
    <w:basedOn w:val="Standardskrifttypeiafsnit"/>
    <w:rsid w:val="00B83CAD"/>
  </w:style>
  <w:style w:type="paragraph" w:customStyle="1" w:styleId="liste1">
    <w:name w:val="liste1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liste1nr">
    <w:name w:val="liste1nr"/>
    <w:basedOn w:val="Standardskrifttypeiafsnit"/>
    <w:rsid w:val="00B83CAD"/>
  </w:style>
  <w:style w:type="paragraph" w:customStyle="1" w:styleId="Default">
    <w:name w:val="Default"/>
    <w:rsid w:val="002275C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da-DK" w:eastAsia="da-DK"/>
    </w:rPr>
  </w:style>
  <w:style w:type="paragraph" w:styleId="Ingenafstand">
    <w:name w:val="No Spacing"/>
    <w:uiPriority w:val="1"/>
    <w:qFormat/>
    <w:rsid w:val="00D079D6"/>
    <w:rPr>
      <w:rFonts w:ascii="Garamond" w:hAnsi="Garamond"/>
      <w:sz w:val="22"/>
      <w:szCs w:val="24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A2561D"/>
    <w:rPr>
      <w:rFonts w:ascii="Garamond" w:hAnsi="Garamond"/>
      <w:b/>
      <w:sz w:val="28"/>
      <w:szCs w:val="28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BE67D6"/>
    <w:rPr>
      <w:rFonts w:ascii="Calibri" w:eastAsiaTheme="minorHAnsi" w:hAnsi="Calibri" w:cstheme="minorBidi"/>
      <w:szCs w:val="21"/>
      <w:lang w:val="sv-SE"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E67D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77D94"/>
    <w:rPr>
      <w:rFonts w:ascii="Garamond" w:hAnsi="Garamond"/>
      <w:sz w:val="22"/>
      <w:szCs w:val="24"/>
      <w:lang w:val="da-DK"/>
    </w:rPr>
  </w:style>
  <w:style w:type="paragraph" w:customStyle="1" w:styleId="Fedoverskriftudennummerering">
    <w:name w:val="Fed overskrift uden nummerering"/>
    <w:basedOn w:val="Normal"/>
    <w:link w:val="FedoverskriftudennummereringTegn"/>
    <w:qFormat/>
    <w:rsid w:val="00C9115D"/>
    <w:pPr>
      <w:spacing w:line="276" w:lineRule="auto"/>
    </w:pPr>
    <w:rPr>
      <w:b/>
      <w:szCs w:val="20"/>
    </w:rPr>
  </w:style>
  <w:style w:type="character" w:customStyle="1" w:styleId="FedoverskriftudennummereringTegn">
    <w:name w:val="Fed overskrift uden nummerering Tegn"/>
    <w:basedOn w:val="Standardskrifttypeiafsnit"/>
    <w:link w:val="Fedoverskriftudennummerering"/>
    <w:rsid w:val="00C9115D"/>
    <w:rPr>
      <w:rFonts w:ascii="Garamond" w:hAnsi="Garamond"/>
      <w:b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\MagnusSkatNova\Docs\Supportmanual-mall_W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B207D678DB4BA9197632A58D1F47" ma:contentTypeVersion="0" ma:contentTypeDescription="Create a new document." ma:contentTypeScope="" ma:versionID="4e93b0fe77a83e8a9857f95b8e3460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A3529-42DA-415C-922F-DAC259B748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3AAB1F-43D2-4360-A942-EBB8BC5962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F9FAA-FE19-4412-BBCF-F71817FB9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B01D029-B6BD-4545-BF21-D07C132CF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Supportmanual-mall_WK</Template>
  <TotalTime>5</TotalTime>
  <Pages>6</Pages>
  <Words>284</Words>
  <Characters>1734</Characters>
  <Application>Microsoft Office Word</Application>
  <DocSecurity>0</DocSecurity>
  <Lines>14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Skabelon til Vejledninger</vt:lpstr>
      <vt:lpstr>Skabelon til Vejledninger</vt:lpstr>
      <vt:lpstr>Arbetsgång i Norstedts Skatt</vt:lpstr>
    </vt:vector>
  </TitlesOfParts>
  <Company>Wolters Kluwer A/S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til Vejledninger</dc:title>
  <dc:creator>John Svane</dc:creator>
  <cp:lastModifiedBy>Pedersen, Ditte</cp:lastModifiedBy>
  <cp:revision>4</cp:revision>
  <cp:lastPrinted>2020-08-13T08:32:00Z</cp:lastPrinted>
  <dcterms:created xsi:type="dcterms:W3CDTF">2020-08-13T08:28:00Z</dcterms:created>
  <dcterms:modified xsi:type="dcterms:W3CDTF">2020-08-13T08:33:00Z</dcterms:modified>
</cp:coreProperties>
</file>